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E765C" w14:textId="2BAD2DDA" w:rsidR="00AE2ABA" w:rsidRDefault="000C444B" w:rsidP="00AE2ABA">
      <w:pPr>
        <w:pStyle w:val="CompanyLogoImageLine"/>
      </w:pPr>
      <w:bookmarkStart w:id="0" w:name="_Hlk62234530"/>
      <w:bookmarkEnd w:id="0"/>
      <w:r>
        <w:rPr>
          <w:noProof/>
        </w:rPr>
        <w:drawing>
          <wp:inline distT="0" distB="0" distL="0" distR="0" wp14:anchorId="329AA112" wp14:editId="4318BA16">
            <wp:extent cx="2627934" cy="7334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7934" cy="733425"/>
                    </a:xfrm>
                    <a:prstGeom prst="rect">
                      <a:avLst/>
                    </a:prstGeom>
                    <a:noFill/>
                  </pic:spPr>
                </pic:pic>
              </a:graphicData>
            </a:graphic>
          </wp:inline>
        </w:drawing>
      </w:r>
    </w:p>
    <w:p w14:paraId="49AF8216" w14:textId="028F9C56" w:rsidR="00AE2ABA" w:rsidRPr="000C444B" w:rsidRDefault="000C444B" w:rsidP="00972C41">
      <w:pPr>
        <w:pStyle w:val="Title"/>
        <w:rPr>
          <w:sz w:val="36"/>
          <w:szCs w:val="40"/>
        </w:rPr>
      </w:pPr>
      <w:r w:rsidRPr="000C444B">
        <w:rPr>
          <w:sz w:val="36"/>
          <w:szCs w:val="40"/>
        </w:rPr>
        <w:t>Progress Update</w:t>
      </w:r>
      <w:r>
        <w:rPr>
          <w:sz w:val="36"/>
          <w:szCs w:val="40"/>
        </w:rPr>
        <w:br/>
        <w:t xml:space="preserve">Local Resident </w:t>
      </w:r>
      <w:r w:rsidR="007D20A5">
        <w:rPr>
          <w:sz w:val="36"/>
          <w:szCs w:val="40"/>
        </w:rPr>
        <w:t>FAQ</w:t>
      </w:r>
      <w:r>
        <w:rPr>
          <w:sz w:val="36"/>
          <w:szCs w:val="40"/>
        </w:rPr>
        <w:t>’s</w:t>
      </w:r>
    </w:p>
    <w:p w14:paraId="42505DCA" w14:textId="19D1ADD5" w:rsidR="00FB3501" w:rsidRPr="00FB3501" w:rsidRDefault="000C444B" w:rsidP="00FB3501">
      <w:pPr>
        <w:pStyle w:val="Date"/>
        <w:rPr>
          <w:sz w:val="32"/>
          <w:szCs w:val="32"/>
        </w:rPr>
      </w:pPr>
      <w:r w:rsidRPr="007D20A5">
        <w:rPr>
          <w:sz w:val="32"/>
          <w:szCs w:val="32"/>
        </w:rPr>
        <w:t>January 20</w:t>
      </w:r>
      <w:r w:rsidR="00FB3501">
        <w:rPr>
          <w:sz w:val="32"/>
          <w:szCs w:val="32"/>
        </w:rPr>
        <w:t>21</w:t>
      </w:r>
    </w:p>
    <w:p w14:paraId="260AE7B0" w14:textId="0B09C55D" w:rsidR="00FB3501" w:rsidRDefault="00FB3501" w:rsidP="00FB3501">
      <w:pPr>
        <w:tabs>
          <w:tab w:val="left" w:pos="6030"/>
        </w:tabs>
      </w:pPr>
      <w:r>
        <w:tab/>
      </w:r>
    </w:p>
    <w:p w14:paraId="10E52880" w14:textId="49581199" w:rsidR="00FB3501" w:rsidRDefault="00FB3501" w:rsidP="00FB3501">
      <w:pPr>
        <w:tabs>
          <w:tab w:val="left" w:pos="6030"/>
        </w:tabs>
      </w:pPr>
    </w:p>
    <w:p w14:paraId="52A7EA15" w14:textId="0ECBF6C2" w:rsidR="00FB3501" w:rsidRDefault="00FB3501" w:rsidP="00FB3501">
      <w:pPr>
        <w:tabs>
          <w:tab w:val="left" w:pos="6030"/>
        </w:tabs>
      </w:pPr>
    </w:p>
    <w:p w14:paraId="41C61CC2" w14:textId="684A25BA" w:rsidR="00FB3501" w:rsidRDefault="00FB3501" w:rsidP="00FB3501">
      <w:pPr>
        <w:tabs>
          <w:tab w:val="left" w:pos="6030"/>
        </w:tabs>
      </w:pPr>
    </w:p>
    <w:p w14:paraId="7F9635F2" w14:textId="78C405E4" w:rsidR="00FB3501" w:rsidRDefault="00FB3501" w:rsidP="00FB3501">
      <w:pPr>
        <w:tabs>
          <w:tab w:val="left" w:pos="6030"/>
        </w:tabs>
      </w:pPr>
    </w:p>
    <w:p w14:paraId="67BE117A" w14:textId="07AB1F6A" w:rsidR="00FB3501" w:rsidRDefault="00FB3501" w:rsidP="00FB3501">
      <w:pPr>
        <w:tabs>
          <w:tab w:val="left" w:pos="6030"/>
        </w:tabs>
      </w:pPr>
    </w:p>
    <w:p w14:paraId="0B5EBC40" w14:textId="5F4EB658" w:rsidR="00FB3501" w:rsidRDefault="00FB3501" w:rsidP="00FB3501">
      <w:pPr>
        <w:tabs>
          <w:tab w:val="left" w:pos="6030"/>
        </w:tabs>
      </w:pPr>
    </w:p>
    <w:p w14:paraId="62FB2B47" w14:textId="69B6281B" w:rsidR="00FB3501" w:rsidRDefault="00FB3501" w:rsidP="00FB3501">
      <w:pPr>
        <w:tabs>
          <w:tab w:val="left" w:pos="6030"/>
        </w:tabs>
      </w:pPr>
      <w:r>
        <w:rPr>
          <w:noProof/>
        </w:rPr>
        <mc:AlternateContent>
          <mc:Choice Requires="wps">
            <w:drawing>
              <wp:anchor distT="45720" distB="45720" distL="114300" distR="114300" simplePos="0" relativeHeight="251664384" behindDoc="0" locked="0" layoutInCell="1" allowOverlap="1" wp14:anchorId="56234EC8" wp14:editId="6F253AD7">
                <wp:simplePos x="0" y="0"/>
                <wp:positionH relativeFrom="column">
                  <wp:posOffset>4250690</wp:posOffset>
                </wp:positionH>
                <wp:positionV relativeFrom="page">
                  <wp:posOffset>7414807</wp:posOffset>
                </wp:positionV>
                <wp:extent cx="2766695" cy="160210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602105"/>
                        </a:xfrm>
                        <a:prstGeom prst="ellipse">
                          <a:avLst/>
                        </a:prstGeom>
                        <a:noFill/>
                        <a:ln w="9525">
                          <a:noFill/>
                          <a:miter lim="800000"/>
                          <a:headEnd/>
                          <a:tailEnd/>
                        </a:ln>
                      </wps:spPr>
                      <wps:txbx>
                        <w:txbxContent>
                          <w:p w14:paraId="18A321BC" w14:textId="3DEA0CD9" w:rsidR="00FB3501" w:rsidRPr="00FB3501" w:rsidRDefault="009337DE" w:rsidP="00FB3501">
                            <w:pPr>
                              <w:jc w:val="center"/>
                              <w:rPr>
                                <w:rFonts w:asciiTheme="majorHAnsi" w:hAnsiTheme="majorHAnsi" w:cs="Arial"/>
                                <w:b/>
                                <w:bCs/>
                                <w:color w:val="323133"/>
                                <w:sz w:val="36"/>
                                <w:szCs w:val="40"/>
                              </w:rPr>
                            </w:pPr>
                            <w:r>
                              <w:rPr>
                                <w:rFonts w:asciiTheme="majorHAnsi" w:hAnsiTheme="majorHAnsi" w:cs="Arial"/>
                                <w:b/>
                                <w:bCs/>
                                <w:color w:val="323133"/>
                                <w:sz w:val="36"/>
                                <w:szCs w:val="40"/>
                              </w:rPr>
                              <w:t xml:space="preserve">Clear </w:t>
                            </w:r>
                            <w:r w:rsidR="00FB3501" w:rsidRPr="00FB3501">
                              <w:rPr>
                                <w:rFonts w:asciiTheme="majorHAnsi" w:hAnsiTheme="majorHAnsi" w:cs="Arial"/>
                                <w:b/>
                                <w:bCs/>
                                <w:color w:val="323133"/>
                                <w:sz w:val="36"/>
                                <w:szCs w:val="40"/>
                              </w:rPr>
                              <w:t xml:space="preserve">Communication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6234EC8" id="Text Box 2" o:spid="_x0000_s1026" style="position:absolute;margin-left:334.7pt;margin-top:583.85pt;width:217.85pt;height:126.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" filled="f" stroked="f">
                <v:stroke joinstyle="miter"/>
                <v:textbox>
                  <w:txbxContent>
                    <w:p w14:paraId="18A321BC" w14:textId="3DEA0CD9" w:rsidR="00FB3501" w:rsidRPr="00FB3501" w:rsidRDefault="009337DE" w:rsidP="00FB3501">
                      <w:pPr>
                        <w:jc w:val="center"/>
                        <w:rPr>
                          <w:rFonts w:asciiTheme="majorHAnsi" w:hAnsiTheme="majorHAnsi" w:cs="Arial"/>
                          <w:b/>
                          <w:bCs/>
                          <w:color w:val="323133"/>
                          <w:sz w:val="36"/>
                          <w:szCs w:val="40"/>
                        </w:rPr>
                      </w:pPr>
                      <w:r>
                        <w:rPr>
                          <w:rFonts w:asciiTheme="majorHAnsi" w:hAnsiTheme="majorHAnsi" w:cs="Arial"/>
                          <w:b/>
                          <w:bCs/>
                          <w:color w:val="323133"/>
                          <w:sz w:val="36"/>
                          <w:szCs w:val="40"/>
                        </w:rPr>
                        <w:t xml:space="preserve">Clear </w:t>
                      </w:r>
                      <w:r w:rsidR="00FB3501" w:rsidRPr="00FB3501">
                        <w:rPr>
                          <w:rFonts w:asciiTheme="majorHAnsi" w:hAnsiTheme="majorHAnsi" w:cs="Arial"/>
                          <w:b/>
                          <w:bCs/>
                          <w:color w:val="323133"/>
                          <w:sz w:val="36"/>
                          <w:szCs w:val="40"/>
                        </w:rPr>
                        <w:t xml:space="preserve">Communication </w:t>
                      </w:r>
                    </w:p>
                  </w:txbxContent>
                </v:textbox>
                <w10:wrap type="square" anchory="page"/>
              </v:oval>
            </w:pict>
          </mc:Fallback>
        </mc:AlternateContent>
      </w:r>
      <w:r>
        <w:rPr>
          <w:noProof/>
        </w:rPr>
        <mc:AlternateContent>
          <mc:Choice Requires="wps">
            <w:drawing>
              <wp:anchor distT="45720" distB="45720" distL="114300" distR="114300" simplePos="0" relativeHeight="251662336" behindDoc="0" locked="0" layoutInCell="1" allowOverlap="1" wp14:anchorId="4A915620" wp14:editId="024F4D9C">
                <wp:simplePos x="0" y="0"/>
                <wp:positionH relativeFrom="column">
                  <wp:posOffset>2487930</wp:posOffset>
                </wp:positionH>
                <wp:positionV relativeFrom="page">
                  <wp:posOffset>7343140</wp:posOffset>
                </wp:positionV>
                <wp:extent cx="1679575" cy="147193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71930"/>
                        </a:xfrm>
                        <a:prstGeom prst="ellipse">
                          <a:avLst/>
                        </a:prstGeom>
                        <a:solidFill>
                          <a:srgbClr val="FFFFFF"/>
                        </a:solidFill>
                        <a:ln w="9525">
                          <a:noFill/>
                          <a:miter lim="800000"/>
                          <a:headEnd/>
                          <a:tailEnd/>
                        </a:ln>
                      </wps:spPr>
                      <wps:txbx>
                        <w:txbxContent>
                          <w:p w14:paraId="1967AC72" w14:textId="1DE4BD14" w:rsidR="00FB3501" w:rsidRPr="00FB3501" w:rsidRDefault="00FB3501" w:rsidP="00FB3501">
                            <w:pPr>
                              <w:jc w:val="center"/>
                              <w:rPr>
                                <w:rFonts w:asciiTheme="majorHAnsi" w:hAnsiTheme="majorHAnsi" w:cs="Arial"/>
                                <w:b/>
                                <w:bCs/>
                                <w:color w:val="323133"/>
                                <w:sz w:val="36"/>
                                <w:szCs w:val="40"/>
                              </w:rPr>
                            </w:pPr>
                            <w:r>
                              <w:rPr>
                                <w:rFonts w:asciiTheme="majorHAnsi" w:hAnsiTheme="majorHAnsi" w:cs="Arial"/>
                                <w:b/>
                                <w:bCs/>
                                <w:color w:val="323133"/>
                                <w:sz w:val="36"/>
                                <w:szCs w:val="40"/>
                              </w:rPr>
                              <w:t>Local Resident Q&amp;A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A915620" id="_x0000_s1027" style="position:absolute;margin-left:195.9pt;margin-top:578.2pt;width:132.25pt;height:115.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" stroked="f">
                <v:stroke joinstyle="miter"/>
                <v:textbox>
                  <w:txbxContent>
                    <w:p w14:paraId="1967AC72" w14:textId="1DE4BD14" w:rsidR="00FB3501" w:rsidRPr="00FB3501" w:rsidRDefault="00FB3501" w:rsidP="00FB3501">
                      <w:pPr>
                        <w:jc w:val="center"/>
                        <w:rPr>
                          <w:rFonts w:asciiTheme="majorHAnsi" w:hAnsiTheme="majorHAnsi" w:cs="Arial"/>
                          <w:b/>
                          <w:bCs/>
                          <w:color w:val="323133"/>
                          <w:sz w:val="36"/>
                          <w:szCs w:val="40"/>
                        </w:rPr>
                      </w:pPr>
                      <w:r>
                        <w:rPr>
                          <w:rFonts w:asciiTheme="majorHAnsi" w:hAnsiTheme="majorHAnsi" w:cs="Arial"/>
                          <w:b/>
                          <w:bCs/>
                          <w:color w:val="323133"/>
                          <w:sz w:val="36"/>
                          <w:szCs w:val="40"/>
                        </w:rPr>
                        <w:t>Local Resident Q&amp;A</w:t>
                      </w:r>
                    </w:p>
                  </w:txbxContent>
                </v:textbox>
                <w10:wrap type="square" anchory="page"/>
              </v:oval>
            </w:pict>
          </mc:Fallback>
        </mc:AlternateContent>
      </w:r>
      <w:r>
        <w:rPr>
          <w:noProof/>
        </w:rPr>
        <mc:AlternateContent>
          <mc:Choice Requires="wps">
            <w:drawing>
              <wp:anchor distT="45720" distB="45720" distL="114300" distR="114300" simplePos="0" relativeHeight="251660288" behindDoc="0" locked="0" layoutInCell="1" allowOverlap="1" wp14:anchorId="532E9C8E" wp14:editId="376104C2">
                <wp:simplePos x="0" y="0"/>
                <wp:positionH relativeFrom="column">
                  <wp:posOffset>183515</wp:posOffset>
                </wp:positionH>
                <wp:positionV relativeFrom="page">
                  <wp:posOffset>7469579</wp:posOffset>
                </wp:positionV>
                <wp:extent cx="1679575" cy="147193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71930"/>
                        </a:xfrm>
                        <a:prstGeom prst="ellipse">
                          <a:avLst/>
                        </a:prstGeom>
                        <a:solidFill>
                          <a:srgbClr val="FFFFFF"/>
                        </a:solidFill>
                        <a:ln w="9525">
                          <a:noFill/>
                          <a:miter lim="800000"/>
                          <a:headEnd/>
                          <a:tailEnd/>
                        </a:ln>
                      </wps:spPr>
                      <wps:txbx>
                        <w:txbxContent>
                          <w:p w14:paraId="77849F2A" w14:textId="5DF38AD5" w:rsidR="00FB3501" w:rsidRPr="00FB3501" w:rsidRDefault="00FB3501" w:rsidP="00FB3501">
                            <w:pPr>
                              <w:jc w:val="center"/>
                              <w:rPr>
                                <w:rFonts w:asciiTheme="majorHAnsi" w:hAnsiTheme="majorHAnsi" w:cs="Arial"/>
                                <w:b/>
                                <w:bCs/>
                                <w:color w:val="323133"/>
                                <w:sz w:val="36"/>
                                <w:szCs w:val="40"/>
                              </w:rPr>
                            </w:pPr>
                            <w:r w:rsidRPr="00FB3501">
                              <w:rPr>
                                <w:rFonts w:asciiTheme="majorHAnsi" w:hAnsiTheme="majorHAnsi" w:cs="Arial"/>
                                <w:b/>
                                <w:bCs/>
                                <w:color w:val="323133"/>
                                <w:sz w:val="36"/>
                                <w:szCs w:val="40"/>
                              </w:rPr>
                              <w:t>Progress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32E9C8E" id="_x0000_s1028" style="position:absolute;margin-left:14.45pt;margin-top:588.15pt;width:132.25pt;height:115.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" stroked="f">
                <v:stroke joinstyle="miter"/>
                <v:textbox>
                  <w:txbxContent>
                    <w:p w14:paraId="77849F2A" w14:textId="5DF38AD5" w:rsidR="00FB3501" w:rsidRPr="00FB3501" w:rsidRDefault="00FB3501" w:rsidP="00FB3501">
                      <w:pPr>
                        <w:jc w:val="center"/>
                        <w:rPr>
                          <w:rFonts w:asciiTheme="majorHAnsi" w:hAnsiTheme="majorHAnsi" w:cs="Arial"/>
                          <w:b/>
                          <w:bCs/>
                          <w:color w:val="323133"/>
                          <w:sz w:val="36"/>
                          <w:szCs w:val="40"/>
                        </w:rPr>
                      </w:pPr>
                      <w:r w:rsidRPr="00FB3501">
                        <w:rPr>
                          <w:rFonts w:asciiTheme="majorHAnsi" w:hAnsiTheme="majorHAnsi" w:cs="Arial"/>
                          <w:b/>
                          <w:bCs/>
                          <w:color w:val="323133"/>
                          <w:sz w:val="36"/>
                          <w:szCs w:val="40"/>
                        </w:rPr>
                        <w:t>Progress Update</w:t>
                      </w:r>
                    </w:p>
                  </w:txbxContent>
                </v:textbox>
                <w10:wrap type="square" anchory="page"/>
              </v:oval>
            </w:pict>
          </mc:Fallback>
        </mc:AlternateContent>
      </w:r>
    </w:p>
    <w:p w14:paraId="2D4E6093" w14:textId="745F00FC" w:rsidR="00FB3501" w:rsidRDefault="00FB3501" w:rsidP="00FB3501">
      <w:pPr>
        <w:tabs>
          <w:tab w:val="left" w:pos="6030"/>
        </w:tabs>
      </w:pPr>
    </w:p>
    <w:p w14:paraId="2E897322" w14:textId="6C801D95" w:rsidR="00FB3501" w:rsidRDefault="00FB3501" w:rsidP="00FB3501">
      <w:pPr>
        <w:tabs>
          <w:tab w:val="left" w:pos="6030"/>
        </w:tabs>
      </w:pPr>
    </w:p>
    <w:p w14:paraId="6BFE16F8" w14:textId="241E13C7" w:rsidR="00FB3501" w:rsidRDefault="00FB3501" w:rsidP="00FB3501">
      <w:pPr>
        <w:tabs>
          <w:tab w:val="left" w:pos="6030"/>
        </w:tabs>
      </w:pPr>
    </w:p>
    <w:p w14:paraId="37E64D65" w14:textId="452E37B9" w:rsidR="00FB3501" w:rsidRDefault="00FB3501" w:rsidP="00FB3501">
      <w:pPr>
        <w:tabs>
          <w:tab w:val="left" w:pos="6030"/>
        </w:tabs>
      </w:pPr>
    </w:p>
    <w:p w14:paraId="4E4D8255" w14:textId="0A3B4072" w:rsidR="00FB3501" w:rsidRDefault="00FB3501" w:rsidP="00FB3501">
      <w:pPr>
        <w:tabs>
          <w:tab w:val="left" w:pos="6030"/>
        </w:tabs>
      </w:pPr>
    </w:p>
    <w:tbl>
      <w:tblPr>
        <w:tblW w:w="5004" w:type="pct"/>
        <w:tblInd w:w="-121" w:type="dxa"/>
        <w:tblLayout w:type="fixed"/>
        <w:tblCellMar>
          <w:left w:w="115" w:type="dxa"/>
          <w:right w:w="115" w:type="dxa"/>
        </w:tblCellMar>
        <w:tblLook w:val="0600" w:firstRow="0" w:lastRow="0" w:firstColumn="0" w:lastColumn="0" w:noHBand="1" w:noVBand="1"/>
      </w:tblPr>
      <w:tblGrid>
        <w:gridCol w:w="10546"/>
      </w:tblGrid>
      <w:tr w:rsidR="00FB3501" w:rsidRPr="007400E1" w14:paraId="6839C21B" w14:textId="77777777" w:rsidTr="000479AF">
        <w:trPr>
          <w:trHeight w:val="652"/>
        </w:trPr>
        <w:tc>
          <w:tcPr>
            <w:tcW w:w="5000" w:type="pct"/>
          </w:tcPr>
          <w:p w14:paraId="446816A6" w14:textId="08D99684" w:rsidR="00FB3501" w:rsidRPr="007400E1" w:rsidRDefault="00FB3501" w:rsidP="00EE6141">
            <w:pPr>
              <w:pStyle w:val="Heading1"/>
            </w:pPr>
            <w:r>
              <w:lastRenderedPageBreak/>
              <w:t>Progress Update</w:t>
            </w:r>
          </w:p>
        </w:tc>
      </w:tr>
      <w:tr w:rsidR="00FB3501" w14:paraId="2F497662" w14:textId="77777777" w:rsidTr="000479AF">
        <w:trPr>
          <w:trHeight w:val="112"/>
        </w:trPr>
        <w:tc>
          <w:tcPr>
            <w:tcW w:w="5000" w:type="pct"/>
          </w:tcPr>
          <w:p w14:paraId="0AD883EB" w14:textId="4493DC93" w:rsidR="00FB3501" w:rsidRDefault="00FB3501" w:rsidP="00EE6141">
            <w:pPr>
              <w:pStyle w:val="Heading2"/>
            </w:pPr>
            <w:bookmarkStart w:id="1" w:name="_Hlk62569532"/>
            <w:r w:rsidRPr="008F05A2">
              <w:rPr>
                <w:sz w:val="32"/>
                <w:szCs w:val="32"/>
              </w:rPr>
              <w:t>New Granville and Mulalley would like to keep you up to date with what’s currently happening on site and what to expect over the next 6</w:t>
            </w:r>
            <w:r>
              <w:rPr>
                <w:sz w:val="32"/>
                <w:szCs w:val="32"/>
              </w:rPr>
              <w:t xml:space="preserve"> to 12</w:t>
            </w:r>
            <w:r w:rsidRPr="008F05A2">
              <w:rPr>
                <w:sz w:val="32"/>
                <w:szCs w:val="32"/>
              </w:rPr>
              <w:t xml:space="preserve"> months</w:t>
            </w:r>
            <w:r>
              <w:rPr>
                <w:sz w:val="32"/>
                <w:szCs w:val="32"/>
              </w:rPr>
              <w:t>…</w:t>
            </w:r>
            <w:bookmarkEnd w:id="1"/>
          </w:p>
        </w:tc>
      </w:tr>
      <w:tr w:rsidR="00FB3501" w:rsidRPr="008F05A2" w14:paraId="694D5DD0" w14:textId="77777777" w:rsidTr="000479AF">
        <w:trPr>
          <w:trHeight w:val="382"/>
        </w:trPr>
        <w:tc>
          <w:tcPr>
            <w:tcW w:w="5000" w:type="pct"/>
          </w:tcPr>
          <w:p w14:paraId="304F674B" w14:textId="77777777" w:rsidR="00FB3501" w:rsidRPr="00AE059B" w:rsidRDefault="00FB3501" w:rsidP="00EE6141">
            <w:pPr>
              <w:rPr>
                <w:b/>
                <w:bCs/>
                <w:i/>
                <w:iCs/>
                <w:sz w:val="6"/>
                <w:szCs w:val="6"/>
              </w:rPr>
            </w:pPr>
          </w:p>
          <w:p w14:paraId="22EEFEE9" w14:textId="77777777" w:rsidR="00093527" w:rsidRDefault="00093527" w:rsidP="000466CB">
            <w:pPr>
              <w:rPr>
                <w:b/>
                <w:bCs/>
              </w:rPr>
            </w:pPr>
            <w:r>
              <w:rPr>
                <w:b/>
                <w:bCs/>
              </w:rPr>
              <w:t>Total Programme dates:</w:t>
            </w:r>
          </w:p>
          <w:p w14:paraId="41BE18BB" w14:textId="59B3586C" w:rsidR="00093527" w:rsidRPr="00093527" w:rsidRDefault="00093527" w:rsidP="00093527">
            <w:pPr>
              <w:pStyle w:val="ListParagraph"/>
              <w:numPr>
                <w:ilvl w:val="0"/>
                <w:numId w:val="21"/>
              </w:numPr>
              <w:rPr>
                <w:sz w:val="22"/>
                <w:szCs w:val="22"/>
              </w:rPr>
            </w:pPr>
            <w:r w:rsidRPr="00093527">
              <w:rPr>
                <w:sz w:val="22"/>
                <w:szCs w:val="22"/>
              </w:rPr>
              <w:t>Completion of the</w:t>
            </w:r>
            <w:r w:rsidR="00253F9C">
              <w:rPr>
                <w:sz w:val="22"/>
                <w:szCs w:val="22"/>
              </w:rPr>
              <w:t xml:space="preserve"> regeneration</w:t>
            </w:r>
            <w:r w:rsidRPr="00093527">
              <w:rPr>
                <w:sz w:val="22"/>
                <w:szCs w:val="22"/>
              </w:rPr>
              <w:t xml:space="preserve"> project is currently estimated </w:t>
            </w:r>
            <w:r w:rsidRPr="00253F9C">
              <w:rPr>
                <w:sz w:val="22"/>
                <w:szCs w:val="22"/>
              </w:rPr>
              <w:t xml:space="preserve">for </w:t>
            </w:r>
            <w:r w:rsidR="004466DB">
              <w:rPr>
                <w:sz w:val="22"/>
                <w:szCs w:val="22"/>
              </w:rPr>
              <w:t>October</w:t>
            </w:r>
            <w:r w:rsidRPr="00253F9C">
              <w:rPr>
                <w:sz w:val="22"/>
                <w:szCs w:val="22"/>
              </w:rPr>
              <w:t xml:space="preserve"> 2023 </w:t>
            </w:r>
            <w:r w:rsidRPr="00093527">
              <w:rPr>
                <w:sz w:val="22"/>
                <w:szCs w:val="22"/>
              </w:rPr>
              <w:t xml:space="preserve">taking into consideration recent delays on site as a result of Covid-19.  </w:t>
            </w:r>
          </w:p>
          <w:p w14:paraId="380DAF25" w14:textId="5AC7E58C" w:rsidR="000466CB" w:rsidRDefault="00FB3501" w:rsidP="000466CB">
            <w:pPr>
              <w:rPr>
                <w:b/>
                <w:bCs/>
              </w:rPr>
            </w:pPr>
            <w:r w:rsidRPr="000466CB">
              <w:rPr>
                <w:b/>
                <w:bCs/>
              </w:rPr>
              <w:t>Beech Court Si</w:t>
            </w:r>
            <w:r w:rsidR="000466CB">
              <w:rPr>
                <w:b/>
                <w:bCs/>
              </w:rPr>
              <w:t>t</w:t>
            </w:r>
            <w:r w:rsidRPr="000466CB">
              <w:rPr>
                <w:b/>
                <w:bCs/>
              </w:rPr>
              <w:t xml:space="preserve">e (Block A): </w:t>
            </w:r>
          </w:p>
          <w:p w14:paraId="295D349D" w14:textId="7E9AAA4E" w:rsidR="000466CB" w:rsidRPr="004466DB" w:rsidRDefault="004466DB" w:rsidP="00093527">
            <w:pPr>
              <w:pStyle w:val="ListParagraph"/>
              <w:numPr>
                <w:ilvl w:val="0"/>
                <w:numId w:val="21"/>
              </w:numPr>
              <w:rPr>
                <w:sz w:val="22"/>
                <w:szCs w:val="22"/>
              </w:rPr>
            </w:pPr>
            <w:r w:rsidRPr="004466DB">
              <w:rPr>
                <w:sz w:val="22"/>
                <w:szCs w:val="22"/>
              </w:rPr>
              <w:t xml:space="preserve">Fourth floor </w:t>
            </w:r>
            <w:r>
              <w:rPr>
                <w:sz w:val="22"/>
                <w:szCs w:val="22"/>
              </w:rPr>
              <w:t>concrete frame slab is</w:t>
            </w:r>
            <w:r w:rsidRPr="004466DB">
              <w:rPr>
                <w:sz w:val="22"/>
                <w:szCs w:val="22"/>
              </w:rPr>
              <w:t xml:space="preserve"> complete and walls &amp; columns to</w:t>
            </w:r>
            <w:r>
              <w:rPr>
                <w:sz w:val="22"/>
                <w:szCs w:val="22"/>
              </w:rPr>
              <w:t xml:space="preserve"> the</w:t>
            </w:r>
            <w:r w:rsidRPr="004466DB">
              <w:rPr>
                <w:sz w:val="22"/>
                <w:szCs w:val="22"/>
              </w:rPr>
              <w:t xml:space="preserve"> roof</w:t>
            </w:r>
            <w:r>
              <w:rPr>
                <w:sz w:val="22"/>
                <w:szCs w:val="22"/>
              </w:rPr>
              <w:t xml:space="preserve"> have</w:t>
            </w:r>
            <w:r w:rsidRPr="004466DB">
              <w:rPr>
                <w:sz w:val="22"/>
                <w:szCs w:val="22"/>
              </w:rPr>
              <w:t xml:space="preserve"> commenced.</w:t>
            </w:r>
          </w:p>
          <w:p w14:paraId="104D4489" w14:textId="491AE195" w:rsidR="00FB3501" w:rsidRDefault="00FB3501" w:rsidP="00FB3501">
            <w:pPr>
              <w:pStyle w:val="Default"/>
              <w:rPr>
                <w:b/>
                <w:bCs/>
              </w:rPr>
            </w:pPr>
            <w:r w:rsidRPr="000466CB">
              <w:rPr>
                <w:b/>
                <w:bCs/>
              </w:rPr>
              <w:t xml:space="preserve">Substation, Pump Houses &amp; Pram Sheds: </w:t>
            </w:r>
          </w:p>
          <w:p w14:paraId="274CEBF2" w14:textId="77777777" w:rsidR="000466CB" w:rsidRDefault="000466CB" w:rsidP="00FB3501">
            <w:pPr>
              <w:pStyle w:val="Default"/>
              <w:rPr>
                <w:b/>
                <w:bCs/>
              </w:rPr>
            </w:pPr>
          </w:p>
          <w:p w14:paraId="5CF80773" w14:textId="2D5895A4" w:rsidR="004466DB" w:rsidRPr="004466DB" w:rsidRDefault="004466DB" w:rsidP="004466DB">
            <w:pPr>
              <w:pStyle w:val="Default"/>
              <w:numPr>
                <w:ilvl w:val="0"/>
                <w:numId w:val="21"/>
              </w:numPr>
              <w:rPr>
                <w:sz w:val="22"/>
                <w:szCs w:val="22"/>
              </w:rPr>
            </w:pPr>
            <w:r>
              <w:rPr>
                <w:sz w:val="22"/>
                <w:szCs w:val="22"/>
              </w:rPr>
              <w:t xml:space="preserve">The substation near </w:t>
            </w:r>
            <w:r w:rsidRPr="004466DB">
              <w:rPr>
                <w:sz w:val="22"/>
                <w:szCs w:val="22"/>
              </w:rPr>
              <w:t>Granville Point</w:t>
            </w:r>
            <w:r>
              <w:rPr>
                <w:sz w:val="22"/>
                <w:szCs w:val="22"/>
              </w:rPr>
              <w:t xml:space="preserve"> has a</w:t>
            </w:r>
            <w:r w:rsidRPr="004466DB">
              <w:rPr>
                <w:sz w:val="22"/>
                <w:szCs w:val="22"/>
              </w:rPr>
              <w:t xml:space="preserve"> temporary concrete slab &amp; hardstanding installed to enable</w:t>
            </w:r>
            <w:r>
              <w:rPr>
                <w:sz w:val="22"/>
                <w:szCs w:val="22"/>
              </w:rPr>
              <w:t xml:space="preserve"> the statutory body </w:t>
            </w:r>
            <w:r w:rsidRPr="004466DB">
              <w:rPr>
                <w:sz w:val="22"/>
                <w:szCs w:val="22"/>
              </w:rPr>
              <w:t>to install the transformer</w:t>
            </w:r>
            <w:r>
              <w:rPr>
                <w:sz w:val="22"/>
                <w:szCs w:val="22"/>
              </w:rPr>
              <w:t xml:space="preserve">. </w:t>
            </w:r>
          </w:p>
          <w:p w14:paraId="3242A171" w14:textId="418EFDCF" w:rsidR="004466DB" w:rsidRPr="004466DB" w:rsidRDefault="004466DB" w:rsidP="004466DB">
            <w:pPr>
              <w:pStyle w:val="Default"/>
              <w:numPr>
                <w:ilvl w:val="0"/>
                <w:numId w:val="21"/>
              </w:numPr>
              <w:rPr>
                <w:sz w:val="22"/>
                <w:szCs w:val="22"/>
              </w:rPr>
            </w:pPr>
            <w:r>
              <w:rPr>
                <w:sz w:val="22"/>
                <w:szCs w:val="22"/>
              </w:rPr>
              <w:t xml:space="preserve">The </w:t>
            </w:r>
            <w:r w:rsidRPr="004466DB">
              <w:rPr>
                <w:sz w:val="22"/>
                <w:szCs w:val="22"/>
              </w:rPr>
              <w:t>Harpenmead</w:t>
            </w:r>
            <w:r w:rsidR="00071C26">
              <w:rPr>
                <w:sz w:val="22"/>
                <w:szCs w:val="22"/>
              </w:rPr>
              <w:t xml:space="preserve"> substation brickwork</w:t>
            </w:r>
            <w:r>
              <w:rPr>
                <w:sz w:val="22"/>
                <w:szCs w:val="22"/>
              </w:rPr>
              <w:t xml:space="preserve"> is </w:t>
            </w:r>
            <w:r w:rsidRPr="004466DB">
              <w:rPr>
                <w:sz w:val="22"/>
                <w:szCs w:val="22"/>
              </w:rPr>
              <w:t>completing to roof level.</w:t>
            </w:r>
          </w:p>
          <w:p w14:paraId="1BB15A4C" w14:textId="4F14D2FC" w:rsidR="000466CB" w:rsidRPr="004466DB" w:rsidRDefault="00071C26" w:rsidP="004466DB">
            <w:pPr>
              <w:pStyle w:val="Default"/>
              <w:numPr>
                <w:ilvl w:val="0"/>
                <w:numId w:val="21"/>
              </w:numPr>
              <w:rPr>
                <w:sz w:val="22"/>
                <w:szCs w:val="22"/>
              </w:rPr>
            </w:pPr>
            <w:r>
              <w:rPr>
                <w:sz w:val="22"/>
                <w:szCs w:val="22"/>
              </w:rPr>
              <w:t xml:space="preserve">The </w:t>
            </w:r>
            <w:r w:rsidR="004466DB" w:rsidRPr="004466DB">
              <w:rPr>
                <w:sz w:val="22"/>
                <w:szCs w:val="22"/>
              </w:rPr>
              <w:t xml:space="preserve">Templewood </w:t>
            </w:r>
            <w:r>
              <w:rPr>
                <w:sz w:val="22"/>
                <w:szCs w:val="22"/>
              </w:rPr>
              <w:t xml:space="preserve">substation </w:t>
            </w:r>
            <w:r w:rsidR="004466DB" w:rsidRPr="004466DB">
              <w:rPr>
                <w:sz w:val="22"/>
                <w:szCs w:val="22"/>
              </w:rPr>
              <w:t xml:space="preserve">foundations &amp; retaining walls </w:t>
            </w:r>
            <w:r>
              <w:rPr>
                <w:sz w:val="22"/>
                <w:szCs w:val="22"/>
              </w:rPr>
              <w:t xml:space="preserve">are </w:t>
            </w:r>
            <w:r w:rsidR="004466DB" w:rsidRPr="004466DB">
              <w:rPr>
                <w:sz w:val="22"/>
                <w:szCs w:val="22"/>
              </w:rPr>
              <w:t>complete and</w:t>
            </w:r>
            <w:r>
              <w:rPr>
                <w:sz w:val="22"/>
                <w:szCs w:val="22"/>
              </w:rPr>
              <w:t xml:space="preserve"> the</w:t>
            </w:r>
            <w:r w:rsidR="004466DB" w:rsidRPr="004466DB">
              <w:rPr>
                <w:sz w:val="22"/>
                <w:szCs w:val="22"/>
              </w:rPr>
              <w:t xml:space="preserve"> ground floor slab</w:t>
            </w:r>
            <w:r>
              <w:rPr>
                <w:sz w:val="22"/>
                <w:szCs w:val="22"/>
              </w:rPr>
              <w:t xml:space="preserve"> has</w:t>
            </w:r>
            <w:r w:rsidR="004466DB" w:rsidRPr="004466DB">
              <w:rPr>
                <w:sz w:val="22"/>
                <w:szCs w:val="22"/>
              </w:rPr>
              <w:t xml:space="preserve"> commenced.</w:t>
            </w:r>
          </w:p>
          <w:p w14:paraId="45272876" w14:textId="77777777" w:rsidR="00FB3501" w:rsidRPr="000466CB" w:rsidRDefault="00FB3501" w:rsidP="00FB3501">
            <w:pPr>
              <w:pStyle w:val="Default"/>
              <w:rPr>
                <w:b/>
                <w:bCs/>
              </w:rPr>
            </w:pPr>
          </w:p>
          <w:p w14:paraId="0A482132" w14:textId="4D045C15" w:rsidR="00FB3501" w:rsidRDefault="00FB3501" w:rsidP="00FB3501">
            <w:pPr>
              <w:pStyle w:val="Default"/>
              <w:rPr>
                <w:b/>
                <w:bCs/>
              </w:rPr>
            </w:pPr>
            <w:r w:rsidRPr="000466CB">
              <w:rPr>
                <w:b/>
                <w:bCs/>
              </w:rPr>
              <w:t xml:space="preserve">Houses on the Corner of Nant Road: </w:t>
            </w:r>
          </w:p>
          <w:p w14:paraId="3B4D822C" w14:textId="2787A515" w:rsidR="000466CB" w:rsidRDefault="000466CB" w:rsidP="00FB3501">
            <w:pPr>
              <w:pStyle w:val="Default"/>
              <w:rPr>
                <w:b/>
                <w:bCs/>
              </w:rPr>
            </w:pPr>
          </w:p>
          <w:p w14:paraId="19D4DAF7" w14:textId="0A32D2F3" w:rsidR="000466CB" w:rsidRPr="00093527" w:rsidRDefault="004466DB" w:rsidP="00093527">
            <w:pPr>
              <w:pStyle w:val="Default"/>
              <w:numPr>
                <w:ilvl w:val="0"/>
                <w:numId w:val="21"/>
              </w:numPr>
              <w:rPr>
                <w:b/>
                <w:bCs/>
                <w:sz w:val="22"/>
                <w:szCs w:val="22"/>
              </w:rPr>
            </w:pPr>
            <w:r>
              <w:rPr>
                <w:sz w:val="22"/>
                <w:szCs w:val="22"/>
              </w:rPr>
              <w:t xml:space="preserve">The second floor is </w:t>
            </w:r>
            <w:r w:rsidR="00880F9C">
              <w:rPr>
                <w:sz w:val="22"/>
                <w:szCs w:val="22"/>
              </w:rPr>
              <w:t>complete,</w:t>
            </w:r>
            <w:r>
              <w:rPr>
                <w:sz w:val="22"/>
                <w:szCs w:val="22"/>
              </w:rPr>
              <w:t xml:space="preserve"> and brickwork and blockwork continue to roof level. </w:t>
            </w:r>
          </w:p>
          <w:p w14:paraId="6D66E3BE" w14:textId="77777777" w:rsidR="00FB3501" w:rsidRPr="000466CB" w:rsidRDefault="00FB3501" w:rsidP="00FB3501">
            <w:pPr>
              <w:pStyle w:val="Default"/>
              <w:rPr>
                <w:b/>
                <w:bCs/>
              </w:rPr>
            </w:pPr>
          </w:p>
          <w:p w14:paraId="563FD810" w14:textId="538DC3C0" w:rsidR="00FB3501" w:rsidRDefault="00FB3501" w:rsidP="00FB3501">
            <w:pPr>
              <w:pStyle w:val="Default"/>
              <w:rPr>
                <w:b/>
                <w:bCs/>
              </w:rPr>
            </w:pPr>
            <w:r w:rsidRPr="000466CB">
              <w:rPr>
                <w:b/>
                <w:bCs/>
              </w:rPr>
              <w:t xml:space="preserve">Block of flats added to the end of Nant Court (Block B): </w:t>
            </w:r>
          </w:p>
          <w:p w14:paraId="009B75D8" w14:textId="670491D2" w:rsidR="000466CB" w:rsidRDefault="000466CB" w:rsidP="00FB3501">
            <w:pPr>
              <w:pStyle w:val="Default"/>
              <w:rPr>
                <w:b/>
                <w:bCs/>
              </w:rPr>
            </w:pPr>
          </w:p>
          <w:p w14:paraId="355B0187" w14:textId="538ACC05" w:rsidR="000466CB" w:rsidRPr="00093527" w:rsidRDefault="004466DB" w:rsidP="00093527">
            <w:pPr>
              <w:pStyle w:val="Default"/>
              <w:numPr>
                <w:ilvl w:val="0"/>
                <w:numId w:val="21"/>
              </w:numPr>
              <w:rPr>
                <w:sz w:val="22"/>
                <w:szCs w:val="22"/>
              </w:rPr>
            </w:pPr>
            <w:r>
              <w:rPr>
                <w:sz w:val="22"/>
                <w:szCs w:val="22"/>
              </w:rPr>
              <w:t xml:space="preserve">The drainage and foundations are </w:t>
            </w:r>
            <w:r w:rsidR="00880F9C">
              <w:rPr>
                <w:sz w:val="22"/>
                <w:szCs w:val="22"/>
              </w:rPr>
              <w:t>complete,</w:t>
            </w:r>
            <w:r>
              <w:rPr>
                <w:sz w:val="22"/>
                <w:szCs w:val="22"/>
              </w:rPr>
              <w:t xml:space="preserve"> and we are forming the ground floor concrete slab.</w:t>
            </w:r>
          </w:p>
          <w:p w14:paraId="36406C3A" w14:textId="77777777" w:rsidR="00FB3501" w:rsidRPr="000466CB" w:rsidRDefault="00FB3501" w:rsidP="00FB3501">
            <w:pPr>
              <w:pStyle w:val="Default"/>
              <w:rPr>
                <w:b/>
                <w:bCs/>
              </w:rPr>
            </w:pPr>
          </w:p>
          <w:p w14:paraId="6084C9FB" w14:textId="1E184F28" w:rsidR="00FB3501" w:rsidRDefault="00FB3501" w:rsidP="00FB3501">
            <w:pPr>
              <w:pStyle w:val="Default"/>
              <w:rPr>
                <w:b/>
                <w:bCs/>
              </w:rPr>
            </w:pPr>
            <w:r w:rsidRPr="000466CB">
              <w:rPr>
                <w:b/>
                <w:bCs/>
              </w:rPr>
              <w:t xml:space="preserve">Infrastructure, Roads and Services: </w:t>
            </w:r>
          </w:p>
          <w:p w14:paraId="25A17A37" w14:textId="3EDA4ACD" w:rsidR="000466CB" w:rsidRDefault="000466CB" w:rsidP="00FB3501">
            <w:pPr>
              <w:pStyle w:val="Default"/>
              <w:rPr>
                <w:b/>
                <w:bCs/>
              </w:rPr>
            </w:pPr>
          </w:p>
          <w:p w14:paraId="57746480" w14:textId="7215C583" w:rsidR="000466CB" w:rsidRPr="00071C26" w:rsidRDefault="00071C26" w:rsidP="00093527">
            <w:pPr>
              <w:pStyle w:val="Default"/>
              <w:numPr>
                <w:ilvl w:val="0"/>
                <w:numId w:val="21"/>
              </w:numPr>
              <w:rPr>
                <w:sz w:val="22"/>
                <w:szCs w:val="22"/>
              </w:rPr>
            </w:pPr>
            <w:r w:rsidRPr="00071C26">
              <w:rPr>
                <w:sz w:val="22"/>
                <w:szCs w:val="22"/>
              </w:rPr>
              <w:t>Roads and draining works are ongoing across the site.</w:t>
            </w:r>
          </w:p>
          <w:p w14:paraId="48473171" w14:textId="531020F8" w:rsidR="00071C26" w:rsidRPr="00071C26" w:rsidRDefault="00071C26" w:rsidP="00093527">
            <w:pPr>
              <w:pStyle w:val="Default"/>
              <w:numPr>
                <w:ilvl w:val="0"/>
                <w:numId w:val="21"/>
              </w:numPr>
              <w:rPr>
                <w:sz w:val="22"/>
                <w:szCs w:val="22"/>
              </w:rPr>
            </w:pPr>
            <w:r w:rsidRPr="00071C26">
              <w:rPr>
                <w:sz w:val="22"/>
                <w:szCs w:val="22"/>
              </w:rPr>
              <w:t>Gas service diversions at the front of Nant Court are due to commence end of January 21</w:t>
            </w:r>
          </w:p>
          <w:p w14:paraId="0939175F" w14:textId="77777777" w:rsidR="00FB3501" w:rsidRPr="000466CB" w:rsidRDefault="00FB3501" w:rsidP="00FB3501">
            <w:pPr>
              <w:pStyle w:val="Default"/>
              <w:rPr>
                <w:b/>
                <w:bCs/>
              </w:rPr>
            </w:pPr>
          </w:p>
          <w:p w14:paraId="472F2FDA" w14:textId="6C5BE660" w:rsidR="00FB3501" w:rsidRDefault="00FB3501" w:rsidP="00FB3501">
            <w:pPr>
              <w:pStyle w:val="Default"/>
              <w:rPr>
                <w:b/>
                <w:bCs/>
              </w:rPr>
            </w:pPr>
            <w:r w:rsidRPr="000466CB">
              <w:rPr>
                <w:b/>
                <w:bCs/>
              </w:rPr>
              <w:t xml:space="preserve">Temporary Car Park (Block C): </w:t>
            </w:r>
          </w:p>
          <w:p w14:paraId="1CA1F13B" w14:textId="0BB01DC2" w:rsidR="000466CB" w:rsidRDefault="000466CB" w:rsidP="00FB3501">
            <w:pPr>
              <w:pStyle w:val="Default"/>
              <w:rPr>
                <w:b/>
                <w:bCs/>
              </w:rPr>
            </w:pPr>
          </w:p>
          <w:p w14:paraId="7E724D3A" w14:textId="38BA8986" w:rsidR="000466CB" w:rsidRPr="00093527" w:rsidRDefault="00071C26" w:rsidP="00093527">
            <w:pPr>
              <w:pStyle w:val="Default"/>
              <w:numPr>
                <w:ilvl w:val="0"/>
                <w:numId w:val="21"/>
              </w:numPr>
              <w:rPr>
                <w:b/>
                <w:bCs/>
                <w:sz w:val="22"/>
                <w:szCs w:val="22"/>
              </w:rPr>
            </w:pPr>
            <w:r>
              <w:rPr>
                <w:sz w:val="22"/>
                <w:szCs w:val="22"/>
              </w:rPr>
              <w:t>The temporary car park is in place for Granville Estate Residents use and has had a height restrictor installed to deter fly tipping.</w:t>
            </w:r>
          </w:p>
          <w:p w14:paraId="3DEA1E08" w14:textId="77777777" w:rsidR="00FB3501" w:rsidRDefault="00FB3501" w:rsidP="000466CB">
            <w:pPr>
              <w:pStyle w:val="Default"/>
              <w:ind w:left="720"/>
              <w:rPr>
                <w:b/>
                <w:bCs/>
                <w:i/>
                <w:iCs/>
                <w:sz w:val="28"/>
                <w:szCs w:val="28"/>
              </w:rPr>
            </w:pPr>
          </w:p>
          <w:p w14:paraId="713A6BFB" w14:textId="4CBB0636" w:rsidR="000466CB" w:rsidRPr="008F05A2" w:rsidRDefault="000466CB" w:rsidP="000466CB">
            <w:pPr>
              <w:pStyle w:val="Default"/>
              <w:ind w:left="720"/>
              <w:rPr>
                <w:b/>
                <w:bCs/>
                <w:i/>
                <w:iCs/>
                <w:sz w:val="28"/>
                <w:szCs w:val="28"/>
              </w:rPr>
            </w:pPr>
          </w:p>
        </w:tc>
      </w:tr>
    </w:tbl>
    <w:p w14:paraId="40367276" w14:textId="0B905E86" w:rsidR="00FB3501" w:rsidRPr="00071C26" w:rsidRDefault="00071C26" w:rsidP="00FB3501">
      <w:pPr>
        <w:rPr>
          <w:color w:val="808080" w:themeColor="accent4"/>
        </w:rPr>
      </w:pPr>
      <w:r w:rsidRPr="00071C26">
        <w:rPr>
          <w:color w:val="808080" w:themeColor="accent4"/>
        </w:rPr>
        <w:lastRenderedPageBreak/>
        <w:t>Please see some progress photos below…</w:t>
      </w:r>
      <w:r w:rsidR="00880F9C">
        <w:rPr>
          <w:color w:val="808080" w:themeColor="accent4"/>
        </w:rPr>
        <w:t xml:space="preserve">more are available on our website at </w:t>
      </w:r>
      <w:r w:rsidR="00880F9C" w:rsidRPr="00880F9C">
        <w:rPr>
          <w:color w:val="00B0F0"/>
        </w:rPr>
        <w:t>www.newgranville.co.uk</w:t>
      </w:r>
    </w:p>
    <w:p w14:paraId="013E3AE0" w14:textId="140A3CFD" w:rsidR="00071C26" w:rsidRPr="00071C26" w:rsidRDefault="00071C26" w:rsidP="00FB3501">
      <w:pPr>
        <w:rPr>
          <w:b/>
          <w:bCs/>
        </w:rPr>
      </w:pPr>
      <w:r w:rsidRPr="00071C26">
        <w:rPr>
          <w:b/>
          <w:bCs/>
          <w:noProof/>
        </w:rPr>
        <w:drawing>
          <wp:anchor distT="0" distB="0" distL="114300" distR="114300" simplePos="0" relativeHeight="251674624" behindDoc="1" locked="0" layoutInCell="1" allowOverlap="1" wp14:anchorId="3C39065B" wp14:editId="18C01C73">
            <wp:simplePos x="0" y="0"/>
            <wp:positionH relativeFrom="column">
              <wp:posOffset>1535</wp:posOffset>
            </wp:positionH>
            <wp:positionV relativeFrom="paragraph">
              <wp:posOffset>252789</wp:posOffset>
            </wp:positionV>
            <wp:extent cx="5879465" cy="3695700"/>
            <wp:effectExtent l="0" t="0" r="6985" b="0"/>
            <wp:wrapTight wrapText="bothSides">
              <wp:wrapPolygon edited="0">
                <wp:start x="0" y="0"/>
                <wp:lineTo x="0" y="21489"/>
                <wp:lineTo x="21556" y="21489"/>
                <wp:lineTo x="215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79465" cy="3695700"/>
                    </a:xfrm>
                    <a:prstGeom prst="rect">
                      <a:avLst/>
                    </a:prstGeom>
                  </pic:spPr>
                </pic:pic>
              </a:graphicData>
            </a:graphic>
          </wp:anchor>
        </w:drawing>
      </w:r>
      <w:r w:rsidRPr="00071C26">
        <w:rPr>
          <w:b/>
          <w:bCs/>
        </w:rPr>
        <w:t>Beech Court Site and houses on the corner of Nant Road</w:t>
      </w:r>
    </w:p>
    <w:p w14:paraId="29922D55" w14:textId="7FA94F00" w:rsidR="00FB3501" w:rsidRDefault="00FB3501" w:rsidP="00FB3501">
      <w:pPr>
        <w:tabs>
          <w:tab w:val="left" w:pos="4733"/>
        </w:tabs>
      </w:pPr>
      <w:r>
        <w:tab/>
      </w:r>
    </w:p>
    <w:p w14:paraId="32FDFAB0" w14:textId="36207A69" w:rsidR="00FB3501" w:rsidRPr="00FB3501" w:rsidRDefault="00FB3501" w:rsidP="00FB3501"/>
    <w:p w14:paraId="5C659CC1" w14:textId="1188177F" w:rsidR="00FB3501" w:rsidRPr="00FB3501" w:rsidRDefault="00FB3501" w:rsidP="00FB3501"/>
    <w:p w14:paraId="2557F839" w14:textId="223FDE5C" w:rsidR="00FB3501" w:rsidRDefault="00071C26" w:rsidP="00FB3501">
      <w:r>
        <w:rPr>
          <w:noProof/>
        </w:rPr>
        <w:drawing>
          <wp:anchor distT="0" distB="0" distL="114300" distR="114300" simplePos="0" relativeHeight="251673600" behindDoc="1" locked="0" layoutInCell="1" allowOverlap="1" wp14:anchorId="2C14A920" wp14:editId="52803575">
            <wp:simplePos x="0" y="0"/>
            <wp:positionH relativeFrom="column">
              <wp:posOffset>1270</wp:posOffset>
            </wp:positionH>
            <wp:positionV relativeFrom="paragraph">
              <wp:posOffset>2672331</wp:posOffset>
            </wp:positionV>
            <wp:extent cx="5805170" cy="3702050"/>
            <wp:effectExtent l="0" t="0" r="5080" b="0"/>
            <wp:wrapTight wrapText="bothSides">
              <wp:wrapPolygon edited="0">
                <wp:start x="0" y="0"/>
                <wp:lineTo x="0" y="21452"/>
                <wp:lineTo x="21548" y="21452"/>
                <wp:lineTo x="215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05170" cy="3702050"/>
                    </a:xfrm>
                    <a:prstGeom prst="rect">
                      <a:avLst/>
                    </a:prstGeom>
                  </pic:spPr>
                </pic:pic>
              </a:graphicData>
            </a:graphic>
            <wp14:sizeRelH relativeFrom="margin">
              <wp14:pctWidth>0</wp14:pctWidth>
            </wp14:sizeRelH>
            <wp14:sizeRelV relativeFrom="margin">
              <wp14:pctHeight>0</wp14:pctHeight>
            </wp14:sizeRelV>
          </wp:anchor>
        </w:drawing>
      </w:r>
    </w:p>
    <w:p w14:paraId="122A21BC" w14:textId="77777777" w:rsidR="00880F9C" w:rsidRDefault="00880F9C" w:rsidP="00DE3D86">
      <w:pPr>
        <w:spacing w:after="0"/>
        <w:rPr>
          <w:noProof/>
        </w:rPr>
      </w:pPr>
    </w:p>
    <w:p w14:paraId="0782BE9D" w14:textId="77777777" w:rsidR="00880F9C" w:rsidRDefault="00880F9C" w:rsidP="00DE3D86">
      <w:pPr>
        <w:spacing w:after="0"/>
        <w:rPr>
          <w:noProof/>
        </w:rPr>
      </w:pPr>
    </w:p>
    <w:p w14:paraId="0503BC94" w14:textId="77777777" w:rsidR="00880F9C" w:rsidRDefault="00880F9C" w:rsidP="00DE3D86">
      <w:pPr>
        <w:spacing w:after="0"/>
        <w:rPr>
          <w:noProof/>
        </w:rPr>
      </w:pPr>
    </w:p>
    <w:p w14:paraId="184A4790" w14:textId="74A81C14" w:rsidR="00880F9C" w:rsidRDefault="00880F9C" w:rsidP="00DE3D86">
      <w:pPr>
        <w:spacing w:after="0"/>
        <w:rPr>
          <w:noProof/>
        </w:rPr>
      </w:pPr>
    </w:p>
    <w:p w14:paraId="704A1104" w14:textId="647BBA11" w:rsidR="00880F9C" w:rsidRDefault="00880F9C" w:rsidP="00DE3D86">
      <w:pPr>
        <w:spacing w:after="0"/>
        <w:rPr>
          <w:noProof/>
        </w:rPr>
      </w:pPr>
    </w:p>
    <w:p w14:paraId="799E0280" w14:textId="3DD2F105" w:rsidR="00880F9C" w:rsidRDefault="00880F9C" w:rsidP="00DE3D86">
      <w:pPr>
        <w:spacing w:after="0"/>
        <w:rPr>
          <w:noProof/>
        </w:rPr>
      </w:pPr>
    </w:p>
    <w:p w14:paraId="607524DB" w14:textId="0913CFD0" w:rsidR="00880F9C" w:rsidRDefault="00880F9C" w:rsidP="00DE3D86">
      <w:pPr>
        <w:spacing w:after="0"/>
        <w:rPr>
          <w:noProof/>
        </w:rPr>
      </w:pPr>
    </w:p>
    <w:p w14:paraId="58180167" w14:textId="2BFAB804" w:rsidR="00880F9C" w:rsidRDefault="00880F9C" w:rsidP="00DE3D86">
      <w:pPr>
        <w:spacing w:after="0"/>
        <w:rPr>
          <w:noProof/>
        </w:rPr>
      </w:pPr>
    </w:p>
    <w:p w14:paraId="4C7244FF" w14:textId="56CDD8C8" w:rsidR="00880F9C" w:rsidRDefault="00880F9C" w:rsidP="00DE3D86">
      <w:pPr>
        <w:spacing w:after="0"/>
        <w:rPr>
          <w:noProof/>
        </w:rPr>
      </w:pPr>
    </w:p>
    <w:p w14:paraId="32024AF2" w14:textId="1D01FB09" w:rsidR="00880F9C" w:rsidRDefault="00880F9C" w:rsidP="00DE3D86">
      <w:pPr>
        <w:spacing w:after="0"/>
        <w:rPr>
          <w:noProof/>
        </w:rPr>
      </w:pPr>
    </w:p>
    <w:p w14:paraId="700848EE" w14:textId="08E2C94D" w:rsidR="00880F9C" w:rsidRDefault="00880F9C" w:rsidP="00DE3D86">
      <w:pPr>
        <w:spacing w:after="0"/>
        <w:rPr>
          <w:noProof/>
        </w:rPr>
      </w:pPr>
    </w:p>
    <w:p w14:paraId="7F5145BE" w14:textId="6BED81C2" w:rsidR="00880F9C" w:rsidRDefault="00880F9C" w:rsidP="00DE3D86">
      <w:pPr>
        <w:spacing w:after="0"/>
        <w:rPr>
          <w:noProof/>
        </w:rPr>
      </w:pPr>
    </w:p>
    <w:p w14:paraId="1197D382" w14:textId="0899E897" w:rsidR="00880F9C" w:rsidRDefault="00880F9C" w:rsidP="00DE3D86">
      <w:pPr>
        <w:spacing w:after="0"/>
        <w:rPr>
          <w:noProof/>
        </w:rPr>
      </w:pPr>
    </w:p>
    <w:p w14:paraId="137C8B7A" w14:textId="2BFF77A7" w:rsidR="00880F9C" w:rsidRDefault="00880F9C" w:rsidP="00DE3D86">
      <w:pPr>
        <w:spacing w:after="0"/>
        <w:rPr>
          <w:noProof/>
        </w:rPr>
      </w:pPr>
    </w:p>
    <w:p w14:paraId="029DFB38" w14:textId="01BB33A4" w:rsidR="00880F9C" w:rsidRDefault="00880F9C" w:rsidP="00DE3D86">
      <w:pPr>
        <w:spacing w:after="0"/>
        <w:rPr>
          <w:noProof/>
        </w:rPr>
      </w:pPr>
    </w:p>
    <w:p w14:paraId="05B8D913" w14:textId="1F6C64BF" w:rsidR="00880F9C" w:rsidRDefault="00880F9C" w:rsidP="00DE3D86">
      <w:pPr>
        <w:spacing w:after="0"/>
        <w:rPr>
          <w:noProof/>
        </w:rPr>
      </w:pPr>
    </w:p>
    <w:p w14:paraId="1C61C41A" w14:textId="6DACD57F" w:rsidR="00880F9C" w:rsidRDefault="00880F9C" w:rsidP="00DE3D86">
      <w:pPr>
        <w:spacing w:after="0"/>
        <w:rPr>
          <w:noProof/>
        </w:rPr>
      </w:pPr>
    </w:p>
    <w:p w14:paraId="1A876C9A" w14:textId="585E0AC3" w:rsidR="00880F9C" w:rsidRDefault="00880F9C" w:rsidP="00DE3D86">
      <w:pPr>
        <w:spacing w:after="0"/>
        <w:rPr>
          <w:noProof/>
        </w:rPr>
      </w:pPr>
    </w:p>
    <w:p w14:paraId="2ACFCB3C" w14:textId="00B481F6" w:rsidR="00880F9C" w:rsidRDefault="00880F9C" w:rsidP="00DE3D86">
      <w:pPr>
        <w:spacing w:after="0"/>
        <w:rPr>
          <w:noProof/>
        </w:rPr>
      </w:pPr>
    </w:p>
    <w:p w14:paraId="27EA6095" w14:textId="65880008" w:rsidR="00880F9C" w:rsidRDefault="00880F9C" w:rsidP="00DE3D86">
      <w:pPr>
        <w:spacing w:after="0"/>
        <w:rPr>
          <w:noProof/>
        </w:rPr>
      </w:pPr>
    </w:p>
    <w:p w14:paraId="2D761853" w14:textId="268FE90B" w:rsidR="00880F9C" w:rsidRDefault="00880F9C" w:rsidP="00DE3D86">
      <w:pPr>
        <w:spacing w:after="0"/>
        <w:rPr>
          <w:noProof/>
        </w:rPr>
      </w:pPr>
    </w:p>
    <w:p w14:paraId="79EC0A02" w14:textId="6F48E5B6" w:rsidR="00880F9C" w:rsidRDefault="00880F9C" w:rsidP="00DE3D86">
      <w:pPr>
        <w:spacing w:after="0"/>
        <w:rPr>
          <w:noProof/>
        </w:rPr>
      </w:pPr>
    </w:p>
    <w:p w14:paraId="5AA1620A" w14:textId="7C3AFB43" w:rsidR="00880F9C" w:rsidRDefault="00880F9C" w:rsidP="00DE3D86">
      <w:pPr>
        <w:spacing w:after="0"/>
        <w:rPr>
          <w:noProof/>
        </w:rPr>
      </w:pPr>
    </w:p>
    <w:p w14:paraId="7DC62D2D" w14:textId="36C010A8" w:rsidR="00880F9C" w:rsidRDefault="00880F9C" w:rsidP="00DE3D86">
      <w:pPr>
        <w:spacing w:after="0"/>
        <w:rPr>
          <w:noProof/>
        </w:rPr>
      </w:pPr>
    </w:p>
    <w:p w14:paraId="014BD9DF" w14:textId="55F1F582" w:rsidR="00880F9C" w:rsidRDefault="00880F9C" w:rsidP="00DE3D86">
      <w:pPr>
        <w:spacing w:after="0"/>
        <w:rPr>
          <w:noProof/>
        </w:rPr>
      </w:pPr>
    </w:p>
    <w:p w14:paraId="3E647097" w14:textId="2E403988" w:rsidR="00880F9C" w:rsidRDefault="00880F9C" w:rsidP="00DE3D86">
      <w:pPr>
        <w:spacing w:after="0"/>
        <w:rPr>
          <w:noProof/>
        </w:rPr>
      </w:pPr>
    </w:p>
    <w:p w14:paraId="70EBE6BA" w14:textId="24FF62FC" w:rsidR="00880F9C" w:rsidRDefault="00880F9C" w:rsidP="00DE3D86">
      <w:pPr>
        <w:spacing w:after="0"/>
        <w:rPr>
          <w:noProof/>
        </w:rPr>
      </w:pPr>
    </w:p>
    <w:p w14:paraId="7485294C" w14:textId="338E3AF3" w:rsidR="00880F9C" w:rsidRDefault="00880F9C" w:rsidP="00DE3D86">
      <w:pPr>
        <w:spacing w:after="0"/>
        <w:rPr>
          <w:noProof/>
        </w:rPr>
      </w:pPr>
    </w:p>
    <w:p w14:paraId="72785D4F" w14:textId="0EA08229" w:rsidR="00880F9C" w:rsidRDefault="00880F9C" w:rsidP="00DE3D86">
      <w:pPr>
        <w:spacing w:after="0"/>
        <w:rPr>
          <w:noProof/>
        </w:rPr>
      </w:pPr>
    </w:p>
    <w:p w14:paraId="3EAE0615" w14:textId="352C2D65" w:rsidR="00880F9C" w:rsidRDefault="00880F9C" w:rsidP="00DE3D86">
      <w:pPr>
        <w:spacing w:after="0"/>
        <w:rPr>
          <w:noProof/>
        </w:rPr>
      </w:pPr>
    </w:p>
    <w:p w14:paraId="7AD64664" w14:textId="67DF7C81" w:rsidR="00880F9C" w:rsidRPr="00880F9C" w:rsidRDefault="00880F9C" w:rsidP="00DE3D86">
      <w:pPr>
        <w:spacing w:after="0"/>
        <w:rPr>
          <w:b/>
          <w:bCs/>
          <w:noProof/>
        </w:rPr>
      </w:pPr>
      <w:r w:rsidRPr="00880F9C">
        <w:rPr>
          <w:b/>
          <w:bCs/>
          <w:noProof/>
        </w:rPr>
        <w:t xml:space="preserve">Flats added to Nant Court (Block B) and </w:t>
      </w:r>
      <w:r>
        <w:rPr>
          <w:b/>
          <w:bCs/>
          <w:noProof/>
        </w:rPr>
        <w:t xml:space="preserve">Harpenmead Substation </w:t>
      </w:r>
    </w:p>
    <w:p w14:paraId="08D2E3A4" w14:textId="638E6CE9" w:rsidR="00880F9C" w:rsidRDefault="00880F9C" w:rsidP="00DE3D86">
      <w:pPr>
        <w:spacing w:after="0"/>
        <w:rPr>
          <w:noProof/>
        </w:rPr>
      </w:pPr>
    </w:p>
    <w:p w14:paraId="0287FF99" w14:textId="7E9D7040" w:rsidR="00880F9C" w:rsidRDefault="00880F9C" w:rsidP="00DE3D86">
      <w:pPr>
        <w:spacing w:after="0"/>
        <w:rPr>
          <w:noProof/>
        </w:rPr>
      </w:pPr>
      <w:r>
        <w:rPr>
          <w:noProof/>
        </w:rPr>
        <w:drawing>
          <wp:anchor distT="0" distB="0" distL="114300" distR="114300" simplePos="0" relativeHeight="251675648" behindDoc="1" locked="0" layoutInCell="1" allowOverlap="1" wp14:anchorId="07E2D36C" wp14:editId="73BC9011">
            <wp:simplePos x="0" y="0"/>
            <wp:positionH relativeFrom="column">
              <wp:posOffset>-73453</wp:posOffset>
            </wp:positionH>
            <wp:positionV relativeFrom="paragraph">
              <wp:posOffset>3987800</wp:posOffset>
            </wp:positionV>
            <wp:extent cx="6019165" cy="3742055"/>
            <wp:effectExtent l="0" t="0" r="635" b="0"/>
            <wp:wrapTight wrapText="bothSides">
              <wp:wrapPolygon edited="0">
                <wp:start x="0" y="0"/>
                <wp:lineTo x="0" y="21442"/>
                <wp:lineTo x="21534" y="21442"/>
                <wp:lineTo x="215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19165" cy="3742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7F93725F" wp14:editId="1DC18D09">
            <wp:simplePos x="0" y="0"/>
            <wp:positionH relativeFrom="column">
              <wp:posOffset>-73453</wp:posOffset>
            </wp:positionH>
            <wp:positionV relativeFrom="paragraph">
              <wp:posOffset>74295</wp:posOffset>
            </wp:positionV>
            <wp:extent cx="5996305" cy="3749040"/>
            <wp:effectExtent l="0" t="0" r="4445" b="3810"/>
            <wp:wrapTight wrapText="bothSides">
              <wp:wrapPolygon edited="0">
                <wp:start x="0" y="0"/>
                <wp:lineTo x="0" y="21512"/>
                <wp:lineTo x="21547" y="21512"/>
                <wp:lineTo x="215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96305" cy="3749040"/>
                    </a:xfrm>
                    <a:prstGeom prst="rect">
                      <a:avLst/>
                    </a:prstGeom>
                  </pic:spPr>
                </pic:pic>
              </a:graphicData>
            </a:graphic>
          </wp:anchor>
        </w:drawing>
      </w:r>
    </w:p>
    <w:p w14:paraId="0C239534" w14:textId="7B662299" w:rsidR="006F4BE5" w:rsidRDefault="00093527" w:rsidP="00DE3D86">
      <w:pPr>
        <w:spacing w:after="0"/>
        <w:rPr>
          <w:noProof/>
        </w:rPr>
      </w:pPr>
      <w:r>
        <w:rPr>
          <w:noProof/>
          <w:sz w:val="20"/>
        </w:rPr>
        <w:lastRenderedPageBreak/>
        <mc:AlternateContent>
          <mc:Choice Requires="wpg">
            <w:drawing>
              <wp:anchor distT="0" distB="0" distL="114300" distR="114300" simplePos="0" relativeHeight="251672576" behindDoc="0" locked="0" layoutInCell="1" allowOverlap="1" wp14:anchorId="1ED4CC37" wp14:editId="4CAB1816">
                <wp:simplePos x="0" y="0"/>
                <wp:positionH relativeFrom="column">
                  <wp:posOffset>306995</wp:posOffset>
                </wp:positionH>
                <wp:positionV relativeFrom="paragraph">
                  <wp:posOffset>3272</wp:posOffset>
                </wp:positionV>
                <wp:extent cx="4925060" cy="8105775"/>
                <wp:effectExtent l="0" t="0" r="8890" b="9525"/>
                <wp:wrapNone/>
                <wp:docPr id="7" name="Group 7"/>
                <wp:cNvGraphicFramePr/>
                <a:graphic xmlns:a="http://schemas.openxmlformats.org/drawingml/2006/main">
                  <a:graphicData uri="http://schemas.microsoft.com/office/word/2010/wordprocessingGroup">
                    <wpg:wgp>
                      <wpg:cNvGrpSpPr/>
                      <wpg:grpSpPr>
                        <a:xfrm>
                          <a:off x="0" y="0"/>
                          <a:ext cx="4925060" cy="8105775"/>
                          <a:chOff x="0" y="0"/>
                          <a:chExt cx="4925060" cy="8105775"/>
                        </a:xfrm>
                      </wpg:grpSpPr>
                      <pic:pic xmlns:pic="http://schemas.openxmlformats.org/drawingml/2006/picture">
                        <pic:nvPicPr>
                          <pic:cNvPr id="25" name="Picture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400000">
                            <a:off x="-1590358" y="1590358"/>
                            <a:ext cx="8105775" cy="4925060"/>
                          </a:xfrm>
                          <a:prstGeom prst="rect">
                            <a:avLst/>
                          </a:prstGeom>
                        </pic:spPr>
                      </pic:pic>
                      <wps:wsp>
                        <wps:cNvPr id="3" name="Text Box 2"/>
                        <wps:cNvSpPr txBox="1">
                          <a:spLocks noChangeArrowheads="1"/>
                        </wps:cNvSpPr>
                        <wps:spPr bwMode="auto">
                          <a:xfrm rot="5400000">
                            <a:off x="117268" y="777419"/>
                            <a:ext cx="1754505" cy="906145"/>
                          </a:xfrm>
                          <a:prstGeom prst="rect">
                            <a:avLst/>
                          </a:prstGeom>
                          <a:solidFill>
                            <a:srgbClr val="FFFFFF"/>
                          </a:solidFill>
                          <a:ln w="9525">
                            <a:noFill/>
                            <a:miter lim="800000"/>
                            <a:headEnd/>
                            <a:tailEnd/>
                          </a:ln>
                        </wps:spPr>
                        <wps:txbx>
                          <w:txbxContent>
                            <w:p w14:paraId="57AC2620" w14:textId="7AB87CFA" w:rsidR="00093527" w:rsidRPr="00414594" w:rsidRDefault="00414594" w:rsidP="00414594">
                              <w:pPr>
                                <w:jc w:val="center"/>
                                <w:rPr>
                                  <w:b/>
                                  <w:bCs/>
                                </w:rPr>
                              </w:pPr>
                              <w:r>
                                <w:rPr>
                                  <w:b/>
                                  <w:bCs/>
                                </w:rPr>
                                <w:t xml:space="preserve">Works scheduled for </w:t>
                              </w:r>
                              <w:r w:rsidRPr="00414594">
                                <w:rPr>
                                  <w:b/>
                                  <w:bCs/>
                                </w:rPr>
                                <w:t>Summer/Autumn 2021</w:t>
                              </w:r>
                            </w:p>
                          </w:txbxContent>
                        </wps:txbx>
                        <wps:bodyPr rot="0" vert="horz" wrap="square" lIns="91440" tIns="45720" rIns="91440" bIns="45720" anchor="t" anchorCtr="0">
                          <a:noAutofit/>
                        </wps:bodyPr>
                      </wps:wsp>
                    </wpg:wgp>
                  </a:graphicData>
                </a:graphic>
              </wp:anchor>
            </w:drawing>
          </mc:Choice>
          <mc:Fallback>
            <w:pict>
              <v:group w14:anchorId="1ED4CC37" id="Group 7" o:spid="_x0000_s1029" style="position:absolute;margin-left:24.15pt;margin-top:.25pt;width:387.8pt;height:638.25pt;z-index:251672576" coordsize="49250,8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0" type="#_x0000_t75" style="position:absolute;left:-15904;top:15904;width:81057;height:492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">
                  <v:imagedata r:id="rId17" o:title=""/>
                </v:shape>
                <v:shapetype id="_x0000_t202" coordsize="21600,21600" o:spt="202" path="m,l,21600r21600,l21600,xe">
                  <v:stroke joinstyle="miter"/>
                  <v:path gradientshapeok="t" o:connecttype="rect"/>
                </v:shapetype>
                <v:shape id="_x0000_s1031" type="#_x0000_t202" style="position:absolute;left:1172;top:7774;width:17545;height:90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" stroked="f">
                  <v:textbox>
                    <w:txbxContent>
                      <w:p w14:paraId="57AC2620" w14:textId="7AB87CFA" w:rsidR="00093527" w:rsidRPr="00414594" w:rsidRDefault="00414594" w:rsidP="00414594">
                        <w:pPr>
                          <w:jc w:val="center"/>
                          <w:rPr>
                            <w:b/>
                            <w:bCs/>
                          </w:rPr>
                        </w:pPr>
                        <w:r>
                          <w:rPr>
                            <w:b/>
                            <w:bCs/>
                          </w:rPr>
                          <w:t xml:space="preserve">Works scheduled for </w:t>
                        </w:r>
                        <w:r w:rsidRPr="00414594">
                          <w:rPr>
                            <w:b/>
                            <w:bCs/>
                          </w:rPr>
                          <w:t>Summer/Autumn 2021</w:t>
                        </w:r>
                      </w:p>
                    </w:txbxContent>
                  </v:textbox>
                </v:shape>
              </v:group>
            </w:pict>
          </mc:Fallback>
        </mc:AlternateContent>
      </w:r>
      <w:r w:rsidR="006F4BE5" w:rsidRPr="006F4BE5">
        <w:rPr>
          <w:noProof/>
          <w:sz w:val="20"/>
        </w:rPr>
        <mc:AlternateContent>
          <mc:Choice Requires="wps">
            <w:drawing>
              <wp:anchor distT="45720" distB="45720" distL="114300" distR="114300" simplePos="0" relativeHeight="251667456" behindDoc="0" locked="0" layoutInCell="1" allowOverlap="1" wp14:anchorId="0C2CE9E8" wp14:editId="36D37207">
                <wp:simplePos x="0" y="0"/>
                <wp:positionH relativeFrom="column">
                  <wp:posOffset>2392680</wp:posOffset>
                </wp:positionH>
                <wp:positionV relativeFrom="paragraph">
                  <wp:posOffset>3688715</wp:posOffset>
                </wp:positionV>
                <wp:extent cx="7442200" cy="1404620"/>
                <wp:effectExtent l="952" t="0" r="7303" b="7302"/>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442200" cy="1404620"/>
                        </a:xfrm>
                        <a:prstGeom prst="rect">
                          <a:avLst/>
                        </a:prstGeom>
                        <a:solidFill>
                          <a:srgbClr val="FFFFFF"/>
                        </a:solidFill>
                        <a:ln w="9525">
                          <a:noFill/>
                          <a:miter lim="800000"/>
                          <a:headEnd/>
                          <a:tailEnd/>
                        </a:ln>
                      </wps:spPr>
                      <wps:txbx>
                        <w:txbxContent>
                          <w:p w14:paraId="1D1B4DC3" w14:textId="6835D2D4" w:rsidR="006F4BE5" w:rsidRPr="006F4BE5" w:rsidRDefault="006F4BE5">
                            <w:pPr>
                              <w:rPr>
                                <w:sz w:val="40"/>
                                <w:szCs w:val="40"/>
                              </w:rPr>
                            </w:pPr>
                            <w:r>
                              <w:rPr>
                                <w:sz w:val="40"/>
                                <w:szCs w:val="40"/>
                              </w:rPr>
                              <w:t>Upcoming Works…</w:t>
                            </w:r>
                            <w:r w:rsidRPr="006F4BE5">
                              <w:rPr>
                                <w:sz w:val="40"/>
                                <w:szCs w:val="40"/>
                              </w:rPr>
                              <w:t xml:space="preserve">Construction </w:t>
                            </w:r>
                            <w:r w:rsidRPr="00744CC6">
                              <w:rPr>
                                <w:sz w:val="40"/>
                                <w:szCs w:val="40"/>
                              </w:rPr>
                              <w:t>Programme</w:t>
                            </w:r>
                            <w:r w:rsidRPr="006F4BE5">
                              <w:rPr>
                                <w:sz w:val="40"/>
                                <w:szCs w:val="40"/>
                              </w:rPr>
                              <w:t xml:space="preserve"> Drawing</w:t>
                            </w:r>
                            <w:r>
                              <w:rPr>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2CE9E8" id="_x0000_s1032" type="#_x0000_t202" style="position:absolute;margin-left:188.4pt;margin-top:290.45pt;width:586pt;height:110.6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" stroked="f">
                <v:textbox style="mso-fit-shape-to-text:t">
                  <w:txbxContent>
                    <w:p w14:paraId="1D1B4DC3" w14:textId="6835D2D4" w:rsidR="006F4BE5" w:rsidRPr="006F4BE5" w:rsidRDefault="006F4BE5">
                      <w:pPr>
                        <w:rPr>
                          <w:sz w:val="40"/>
                          <w:szCs w:val="40"/>
                        </w:rPr>
                      </w:pPr>
                      <w:r>
                        <w:rPr>
                          <w:sz w:val="40"/>
                          <w:szCs w:val="40"/>
                        </w:rPr>
                        <w:t>Upcoming Works…</w:t>
                      </w:r>
                      <w:r w:rsidRPr="006F4BE5">
                        <w:rPr>
                          <w:sz w:val="40"/>
                          <w:szCs w:val="40"/>
                        </w:rPr>
                        <w:t xml:space="preserve">Construction </w:t>
                      </w:r>
                      <w:r w:rsidRPr="00744CC6">
                        <w:rPr>
                          <w:sz w:val="40"/>
                          <w:szCs w:val="40"/>
                        </w:rPr>
                        <w:t>Programme</w:t>
                      </w:r>
                      <w:r w:rsidRPr="006F4BE5">
                        <w:rPr>
                          <w:sz w:val="40"/>
                          <w:szCs w:val="40"/>
                        </w:rPr>
                        <w:t xml:space="preserve"> Drawing</w:t>
                      </w:r>
                      <w:r>
                        <w:rPr>
                          <w:sz w:val="40"/>
                          <w:szCs w:val="40"/>
                        </w:rPr>
                        <w:t xml:space="preserve"> </w:t>
                      </w:r>
                    </w:p>
                  </w:txbxContent>
                </v:textbox>
                <w10:wrap type="square"/>
              </v:shape>
            </w:pict>
          </mc:Fallback>
        </mc:AlternateContent>
      </w:r>
    </w:p>
    <w:p w14:paraId="4BECBFA0" w14:textId="6B626523" w:rsidR="006F4BE5" w:rsidRDefault="006F4BE5" w:rsidP="00DE3D86">
      <w:pPr>
        <w:spacing w:after="0"/>
        <w:rPr>
          <w:sz w:val="20"/>
        </w:rPr>
      </w:pPr>
    </w:p>
    <w:p w14:paraId="54BB3F8F" w14:textId="77E0FACC" w:rsidR="006F4BE5" w:rsidRDefault="006F4BE5" w:rsidP="00DE3D86">
      <w:pPr>
        <w:spacing w:after="0"/>
        <w:rPr>
          <w:sz w:val="20"/>
        </w:rPr>
      </w:pPr>
    </w:p>
    <w:p w14:paraId="532ED35D" w14:textId="1BEF4F4B" w:rsidR="006F4BE5" w:rsidRPr="00DE3D86" w:rsidRDefault="006F4BE5" w:rsidP="00DE3D86">
      <w:pPr>
        <w:spacing w:after="0"/>
        <w:rPr>
          <w:sz w:val="20"/>
        </w:rPr>
      </w:pPr>
    </w:p>
    <w:tbl>
      <w:tblPr>
        <w:tblW w:w="5003" w:type="pct"/>
        <w:tblInd w:w="-121" w:type="dxa"/>
        <w:tblLayout w:type="fixed"/>
        <w:tblCellMar>
          <w:left w:w="115" w:type="dxa"/>
          <w:right w:w="115" w:type="dxa"/>
        </w:tblCellMar>
        <w:tblLook w:val="0600" w:firstRow="0" w:lastRow="0" w:firstColumn="0" w:lastColumn="0" w:noHBand="1" w:noVBand="1"/>
      </w:tblPr>
      <w:tblGrid>
        <w:gridCol w:w="2341"/>
        <w:gridCol w:w="8203"/>
      </w:tblGrid>
      <w:tr w:rsidR="00E837D7" w14:paraId="2394F3E8" w14:textId="77777777" w:rsidTr="00093527">
        <w:trPr>
          <w:trHeight w:val="652"/>
        </w:trPr>
        <w:tc>
          <w:tcPr>
            <w:tcW w:w="5000" w:type="pct"/>
            <w:gridSpan w:val="2"/>
          </w:tcPr>
          <w:p w14:paraId="2045748C" w14:textId="3DBD90ED" w:rsidR="007400E1" w:rsidRPr="007400E1" w:rsidRDefault="00BE5360" w:rsidP="007400E1">
            <w:pPr>
              <w:pStyle w:val="Heading1"/>
            </w:pPr>
            <w:bookmarkStart w:id="2" w:name="_Hlk62234546"/>
            <w:r>
              <w:lastRenderedPageBreak/>
              <w:t xml:space="preserve">Local Resident </w:t>
            </w:r>
            <w:r w:rsidR="007400E1">
              <w:t>‘Questions and Answers’</w:t>
            </w:r>
            <w:bookmarkEnd w:id="2"/>
          </w:p>
        </w:tc>
      </w:tr>
      <w:tr w:rsidR="00E837D7" w14:paraId="3C5A7F6A" w14:textId="77777777" w:rsidTr="00093527">
        <w:trPr>
          <w:trHeight w:val="112"/>
        </w:trPr>
        <w:tc>
          <w:tcPr>
            <w:tcW w:w="5000" w:type="pct"/>
            <w:gridSpan w:val="2"/>
          </w:tcPr>
          <w:p w14:paraId="245DC4FA" w14:textId="390D0498" w:rsidR="00E837D7" w:rsidRDefault="007400E1" w:rsidP="00E837D7">
            <w:pPr>
              <w:pStyle w:val="Heading2"/>
            </w:pPr>
            <w:r w:rsidRPr="00744CC6">
              <w:rPr>
                <w:sz w:val="32"/>
                <w:szCs w:val="32"/>
              </w:rPr>
              <w:t>The</w:t>
            </w:r>
            <w:r w:rsidR="008F05A2" w:rsidRPr="00744CC6">
              <w:rPr>
                <w:sz w:val="32"/>
                <w:szCs w:val="32"/>
              </w:rPr>
              <w:t xml:space="preserve"> FAQ’s</w:t>
            </w:r>
            <w:r w:rsidR="000466CB" w:rsidRPr="00744CC6">
              <w:rPr>
                <w:sz w:val="32"/>
                <w:szCs w:val="32"/>
              </w:rPr>
              <w:t xml:space="preserve"> below</w:t>
            </w:r>
            <w:r w:rsidRPr="00744CC6">
              <w:rPr>
                <w:sz w:val="32"/>
                <w:szCs w:val="32"/>
              </w:rPr>
              <w:t xml:space="preserve"> are to help provide you with some </w:t>
            </w:r>
            <w:r w:rsidR="008F05A2" w:rsidRPr="00744CC6">
              <w:rPr>
                <w:sz w:val="32"/>
                <w:szCs w:val="32"/>
              </w:rPr>
              <w:t xml:space="preserve">information about key issues related to how the building works impact local residents... </w:t>
            </w:r>
          </w:p>
        </w:tc>
      </w:tr>
      <w:tr w:rsidR="00E837D7" w14:paraId="2CAD8638" w14:textId="77777777" w:rsidTr="00093527">
        <w:trPr>
          <w:trHeight w:val="382"/>
        </w:trPr>
        <w:tc>
          <w:tcPr>
            <w:tcW w:w="5000" w:type="pct"/>
            <w:gridSpan w:val="2"/>
          </w:tcPr>
          <w:p w14:paraId="6BC7AB46" w14:textId="77777777" w:rsidR="00465164" w:rsidRPr="00AE059B" w:rsidRDefault="00465164" w:rsidP="008F05A2">
            <w:pPr>
              <w:rPr>
                <w:b/>
                <w:bCs/>
                <w:i/>
                <w:iCs/>
                <w:sz w:val="6"/>
                <w:szCs w:val="6"/>
              </w:rPr>
            </w:pPr>
          </w:p>
          <w:p w14:paraId="76D6E21E" w14:textId="1FD5E53A" w:rsidR="008F05A2" w:rsidRPr="008F05A2" w:rsidRDefault="008F05A2" w:rsidP="008F05A2">
            <w:pPr>
              <w:rPr>
                <w:b/>
                <w:bCs/>
                <w:i/>
                <w:iCs/>
                <w:sz w:val="28"/>
                <w:szCs w:val="28"/>
              </w:rPr>
            </w:pPr>
            <w:r w:rsidRPr="008F05A2">
              <w:rPr>
                <w:b/>
                <w:bCs/>
                <w:i/>
                <w:iCs/>
              </w:rPr>
              <w:t>Q. How is construction traffic managed?</w:t>
            </w:r>
          </w:p>
        </w:tc>
      </w:tr>
      <w:tr w:rsidR="008F05A2" w14:paraId="3FB7E7B5" w14:textId="77777777" w:rsidTr="00093527">
        <w:trPr>
          <w:trHeight w:val="382"/>
        </w:trPr>
        <w:tc>
          <w:tcPr>
            <w:tcW w:w="5000" w:type="pct"/>
            <w:gridSpan w:val="2"/>
          </w:tcPr>
          <w:p w14:paraId="4AB03274" w14:textId="4E20C6C7" w:rsidR="00590D2A" w:rsidRPr="008F05A2" w:rsidRDefault="008F05A2" w:rsidP="00AE059B">
            <w:pPr>
              <w:ind w:left="720"/>
            </w:pPr>
            <w:r w:rsidRPr="008F05A2">
              <w:rPr>
                <w:b/>
                <w:bCs/>
              </w:rPr>
              <w:t xml:space="preserve">A. </w:t>
            </w:r>
            <w:r w:rsidRPr="008F05A2">
              <w:t xml:space="preserve">Before works start on site a </w:t>
            </w:r>
            <w:r w:rsidR="00542E7D">
              <w:t>C</w:t>
            </w:r>
            <w:r w:rsidRPr="008F05A2">
              <w:t xml:space="preserve">onstruction </w:t>
            </w:r>
            <w:r w:rsidR="00542E7D">
              <w:t>M</w:t>
            </w:r>
            <w:r w:rsidRPr="008F05A2">
              <w:t xml:space="preserve">anagement and </w:t>
            </w:r>
            <w:r w:rsidR="00542E7D">
              <w:t>L</w:t>
            </w:r>
            <w:r w:rsidRPr="008F05A2">
              <w:t>ogistics plan is</w:t>
            </w:r>
            <w:r w:rsidR="00542E7D">
              <w:t xml:space="preserve"> submitted for approval </w:t>
            </w:r>
            <w:r>
              <w:t>by the Local Planning Authority.</w:t>
            </w:r>
            <w:r w:rsidR="00542E7D">
              <w:t xml:space="preserve"> This has</w:t>
            </w:r>
            <w:r w:rsidR="00AE059B">
              <w:t xml:space="preserve"> detailed</w:t>
            </w:r>
            <w:r w:rsidR="00542E7D">
              <w:t xml:space="preserve"> information about things like traffic, noise and how waste is managed on site to name a few.   </w:t>
            </w:r>
            <w:r>
              <w:rPr>
                <w:b/>
                <w:bCs/>
              </w:rPr>
              <w:t xml:space="preserve"> </w:t>
            </w:r>
            <w:r>
              <w:t xml:space="preserve"> </w:t>
            </w:r>
          </w:p>
          <w:p w14:paraId="091626D6" w14:textId="6F0A64DC" w:rsidR="00BC00CF" w:rsidRDefault="00AE059B" w:rsidP="00AE059B">
            <w:pPr>
              <w:ind w:left="720"/>
            </w:pPr>
            <w:r>
              <w:t>A</w:t>
            </w:r>
            <w:r w:rsidR="00590D2A">
              <w:t>t New Granville we have Traffic Marshals, Banksman and Gatemen on site. They direct traffic to ensure the movement of vehicles is conducted safely</w:t>
            </w:r>
            <w:r w:rsidR="00BC00CF">
              <w:t>. There are several approved routes for construction traffic to arrive and depart the site and these are identified in the Construction Management Plan. The main routes utilize the larger roads such as Finchley Road, Hendon Way and Cricklewood Lane.</w:t>
            </w:r>
            <w:r w:rsidR="00465164">
              <w:t xml:space="preserve"> T</w:t>
            </w:r>
            <w:r w:rsidR="00BC00CF">
              <w:t>he Traffic Marshals are on hand to ensure the best route is chosen</w:t>
            </w:r>
            <w:r w:rsidR="00465164">
              <w:t>. Recently they have been turning vehicles around to exit they way they arrived to</w:t>
            </w:r>
            <w:r w:rsidR="005D7B34">
              <w:t xml:space="preserve"> help</w:t>
            </w:r>
            <w:bookmarkStart w:id="3" w:name="_GoBack"/>
            <w:bookmarkEnd w:id="3"/>
            <w:r w:rsidR="00465164">
              <w:t xml:space="preserve"> ease congestion on Crewys Road at peak hours.  </w:t>
            </w:r>
            <w:r w:rsidR="00BC00CF">
              <w:t xml:space="preserve"> </w:t>
            </w:r>
          </w:p>
          <w:p w14:paraId="481744D1" w14:textId="336A347C" w:rsidR="00253F9C" w:rsidRPr="008F05A2" w:rsidRDefault="00874AC3" w:rsidP="00AE059B">
            <w:pPr>
              <w:ind w:left="720"/>
            </w:pPr>
            <w:r>
              <w:t xml:space="preserve">Please visit our website for a Copy of the planning approved Construction Management and Logistics Plan at </w:t>
            </w:r>
            <w:r w:rsidR="00253F9C" w:rsidRPr="00253F9C">
              <w:rPr>
                <w:color w:val="00B0F0"/>
              </w:rPr>
              <w:t>www.newgranville.co.uk</w:t>
            </w:r>
          </w:p>
        </w:tc>
      </w:tr>
      <w:tr w:rsidR="00590D2A" w14:paraId="792D2B79" w14:textId="77777777" w:rsidTr="00093527">
        <w:trPr>
          <w:trHeight w:val="382"/>
        </w:trPr>
        <w:tc>
          <w:tcPr>
            <w:tcW w:w="5000" w:type="pct"/>
            <w:gridSpan w:val="2"/>
          </w:tcPr>
          <w:p w14:paraId="178F8D51" w14:textId="01459E77" w:rsidR="00590D2A" w:rsidRPr="008F05A2" w:rsidRDefault="00BC00CF" w:rsidP="00542E7D">
            <w:pPr>
              <w:rPr>
                <w:b/>
                <w:bCs/>
              </w:rPr>
            </w:pPr>
            <w:r w:rsidRPr="008F05A2">
              <w:rPr>
                <w:b/>
                <w:bCs/>
                <w:i/>
                <w:iCs/>
              </w:rPr>
              <w:t xml:space="preserve">Q. </w:t>
            </w:r>
            <w:r w:rsidR="00465164">
              <w:rPr>
                <w:b/>
                <w:bCs/>
                <w:i/>
                <w:iCs/>
              </w:rPr>
              <w:t>Is construction traffic likely to arrive during peak ‘rush hour’ times of day?</w:t>
            </w:r>
          </w:p>
        </w:tc>
      </w:tr>
      <w:tr w:rsidR="00590D2A" w14:paraId="2E4095F4" w14:textId="77777777" w:rsidTr="00093527">
        <w:trPr>
          <w:trHeight w:val="382"/>
        </w:trPr>
        <w:tc>
          <w:tcPr>
            <w:tcW w:w="5000" w:type="pct"/>
            <w:gridSpan w:val="2"/>
          </w:tcPr>
          <w:p w14:paraId="58D63F20" w14:textId="7D4614EC" w:rsidR="00590D2A" w:rsidRPr="00465164" w:rsidRDefault="00465164" w:rsidP="00AE059B">
            <w:pPr>
              <w:ind w:left="720"/>
            </w:pPr>
            <w:r>
              <w:rPr>
                <w:b/>
                <w:bCs/>
              </w:rPr>
              <w:t xml:space="preserve">A. </w:t>
            </w:r>
            <w:r>
              <w:t xml:space="preserve">No, we have used predicted traffic movements from TFL data to assess peak times for rush hours and the school run and scheduled deliveries to avoid these times. This is constantly monitored. Delivery’s also only have a 30 min window to arrive and a maximum of 3 deliveries will be held on site at any one time to avoid congestion.  </w:t>
            </w:r>
          </w:p>
        </w:tc>
      </w:tr>
      <w:tr w:rsidR="00590D2A" w14:paraId="07CA4280" w14:textId="77777777" w:rsidTr="00093527">
        <w:trPr>
          <w:trHeight w:val="382"/>
        </w:trPr>
        <w:tc>
          <w:tcPr>
            <w:tcW w:w="5000" w:type="pct"/>
            <w:gridSpan w:val="2"/>
          </w:tcPr>
          <w:p w14:paraId="788B01A0" w14:textId="5564CA40" w:rsidR="00590D2A" w:rsidRPr="008F05A2" w:rsidRDefault="00465164" w:rsidP="00542E7D">
            <w:pPr>
              <w:rPr>
                <w:b/>
                <w:bCs/>
              </w:rPr>
            </w:pPr>
            <w:bookmarkStart w:id="4" w:name="_Hlk62570433"/>
            <w:r w:rsidRPr="008F05A2">
              <w:rPr>
                <w:b/>
                <w:bCs/>
                <w:i/>
                <w:iCs/>
              </w:rPr>
              <w:t xml:space="preserve">Q. </w:t>
            </w:r>
            <w:r>
              <w:rPr>
                <w:b/>
                <w:bCs/>
                <w:i/>
                <w:iCs/>
              </w:rPr>
              <w:t>How many deliveries are expected on average during a typical day on site?</w:t>
            </w:r>
          </w:p>
        </w:tc>
      </w:tr>
      <w:tr w:rsidR="00590D2A" w14:paraId="54FDE1C3" w14:textId="77777777" w:rsidTr="00093527">
        <w:trPr>
          <w:trHeight w:val="382"/>
        </w:trPr>
        <w:tc>
          <w:tcPr>
            <w:tcW w:w="5000" w:type="pct"/>
            <w:gridSpan w:val="2"/>
          </w:tcPr>
          <w:p w14:paraId="7CC2443D" w14:textId="43C0E45A" w:rsidR="00085FF1" w:rsidRDefault="00465164" w:rsidP="00744CC6">
            <w:pPr>
              <w:ind w:left="720"/>
            </w:pPr>
            <w:r>
              <w:rPr>
                <w:b/>
                <w:bCs/>
              </w:rPr>
              <w:t xml:space="preserve">A. </w:t>
            </w:r>
            <w:r w:rsidR="00744CC6">
              <w:t xml:space="preserve">The number and types of deliveries depend on the activity on site. </w:t>
            </w:r>
            <w:r w:rsidR="00744CC6">
              <w:t xml:space="preserve">On </w:t>
            </w:r>
            <w:r w:rsidR="00744CC6">
              <w:t>most a</w:t>
            </w:r>
            <w:r w:rsidR="00744CC6">
              <w:t xml:space="preserve">verage </w:t>
            </w:r>
            <w:r w:rsidR="00744CC6">
              <w:t>days there would be approximately</w:t>
            </w:r>
            <w:r w:rsidR="00744CC6">
              <w:t xml:space="preserve"> 5 lorries </w:t>
            </w:r>
            <w:r w:rsidR="00744CC6">
              <w:t xml:space="preserve">and </w:t>
            </w:r>
            <w:r w:rsidR="00744CC6">
              <w:t>5 van deliveries</w:t>
            </w:r>
            <w:r w:rsidR="00744CC6">
              <w:t xml:space="preserve">. </w:t>
            </w:r>
            <w:r w:rsidR="00744CC6">
              <w:t xml:space="preserve">There will be exceptions when we are excavating &amp; pouring foundations </w:t>
            </w:r>
            <w:r w:rsidR="00744CC6">
              <w:t>for areas such as the basements where</w:t>
            </w:r>
            <w:r w:rsidR="00744CC6">
              <w:t xml:space="preserve"> there </w:t>
            </w:r>
            <w:r w:rsidR="00744CC6">
              <w:t>will be up to 20 additional lorries per day</w:t>
            </w:r>
            <w:r w:rsidR="00744CC6">
              <w:t xml:space="preserve"> taking away the </w:t>
            </w:r>
            <w:r w:rsidR="00744CC6">
              <w:t xml:space="preserve">excavated soil. </w:t>
            </w:r>
            <w:r w:rsidR="0069476B">
              <w:t>T</w:t>
            </w:r>
            <w:r w:rsidR="00744CC6">
              <w:t>here are</w:t>
            </w:r>
            <w:r w:rsidR="0069476B">
              <w:t xml:space="preserve"> other commercial operations on</w:t>
            </w:r>
            <w:r w:rsidR="00744CC6">
              <w:t xml:space="preserve"> Granville Road and </w:t>
            </w:r>
            <w:r w:rsidR="0069476B">
              <w:t>other</w:t>
            </w:r>
            <w:r w:rsidR="00744CC6">
              <w:t xml:space="preserve"> development sites</w:t>
            </w:r>
            <w:r w:rsidR="0069476B">
              <w:t xml:space="preserve"> that </w:t>
            </w:r>
            <w:r w:rsidR="00744CC6">
              <w:t>al</w:t>
            </w:r>
            <w:r w:rsidR="0069476B">
              <w:t>so</w:t>
            </w:r>
            <w:r w:rsidR="00744CC6">
              <w:t xml:space="preserve"> </w:t>
            </w:r>
            <w:r w:rsidR="0069476B">
              <w:t xml:space="preserve">add to </w:t>
            </w:r>
            <w:r w:rsidR="00744CC6">
              <w:t>co</w:t>
            </w:r>
            <w:r w:rsidR="0069476B">
              <w:t>nstruction</w:t>
            </w:r>
            <w:r w:rsidR="00744CC6">
              <w:t xml:space="preserve"> traffic</w:t>
            </w:r>
            <w:r w:rsidR="0069476B">
              <w:t xml:space="preserve"> that New Granville are not responsible for</w:t>
            </w:r>
            <w:r w:rsidR="00744CC6">
              <w:t>.</w:t>
            </w:r>
          </w:p>
          <w:p w14:paraId="61640417" w14:textId="7C12EAAF" w:rsidR="0069476B" w:rsidRPr="00744CC6" w:rsidRDefault="0069476B" w:rsidP="00744CC6">
            <w:pPr>
              <w:ind w:left="720"/>
            </w:pPr>
          </w:p>
        </w:tc>
      </w:tr>
      <w:bookmarkEnd w:id="4"/>
      <w:tr w:rsidR="00EB23AB" w14:paraId="382946B1" w14:textId="77777777" w:rsidTr="00093527">
        <w:trPr>
          <w:trHeight w:val="382"/>
        </w:trPr>
        <w:tc>
          <w:tcPr>
            <w:tcW w:w="5000" w:type="pct"/>
            <w:gridSpan w:val="2"/>
          </w:tcPr>
          <w:p w14:paraId="20F37DAE" w14:textId="1E61AB47" w:rsidR="00EB23AB" w:rsidRDefault="00EB23AB" w:rsidP="00465164">
            <w:pPr>
              <w:rPr>
                <w:b/>
                <w:bCs/>
              </w:rPr>
            </w:pPr>
            <w:r w:rsidRPr="008F05A2">
              <w:rPr>
                <w:b/>
                <w:bCs/>
                <w:i/>
                <w:iCs/>
              </w:rPr>
              <w:lastRenderedPageBreak/>
              <w:t xml:space="preserve">Q. </w:t>
            </w:r>
            <w:r>
              <w:rPr>
                <w:b/>
                <w:bCs/>
                <w:i/>
                <w:iCs/>
              </w:rPr>
              <w:t xml:space="preserve">How do you manage the delivery of large machinery and vehicles? </w:t>
            </w:r>
          </w:p>
        </w:tc>
      </w:tr>
      <w:tr w:rsidR="00EB23AB" w14:paraId="5E1E4DC4" w14:textId="77777777" w:rsidTr="00093527">
        <w:trPr>
          <w:trHeight w:val="382"/>
        </w:trPr>
        <w:tc>
          <w:tcPr>
            <w:tcW w:w="5000" w:type="pct"/>
            <w:gridSpan w:val="2"/>
          </w:tcPr>
          <w:p w14:paraId="4F53D4FA" w14:textId="66974C31" w:rsidR="00AE059B" w:rsidRPr="00EB23AB" w:rsidRDefault="00EB23AB" w:rsidP="00AE059B">
            <w:pPr>
              <w:ind w:left="720"/>
            </w:pPr>
            <w:r>
              <w:rPr>
                <w:b/>
                <w:bCs/>
              </w:rPr>
              <w:t xml:space="preserve">A. </w:t>
            </w:r>
            <w:r>
              <w:t xml:space="preserve">Deliveries of major plant and equipment such as cranes and piling rigs is coordinated with the subcontractors. Sometimes this can lead to suspending parking bays to allow long vehicles to turn correctly. </w:t>
            </w:r>
            <w:r w:rsidR="005D7B34">
              <w:t>Similarly,</w:t>
            </w:r>
            <w:r>
              <w:t xml:space="preserve"> i</w:t>
            </w:r>
            <w:r w:rsidR="005D7B34">
              <w:t>t</w:t>
            </w:r>
            <w:r>
              <w:t xml:space="preserve"> may be necessary to arrange these deliveries at night or the early hours of the morning to cause the least traffic disruption. </w:t>
            </w:r>
          </w:p>
        </w:tc>
      </w:tr>
      <w:tr w:rsidR="00465164" w14:paraId="4B2D160F" w14:textId="77777777" w:rsidTr="00093527">
        <w:trPr>
          <w:trHeight w:val="382"/>
        </w:trPr>
        <w:tc>
          <w:tcPr>
            <w:tcW w:w="5000" w:type="pct"/>
            <w:gridSpan w:val="2"/>
          </w:tcPr>
          <w:p w14:paraId="6F7734AF" w14:textId="1C6BC545" w:rsidR="00465164" w:rsidRPr="00465164" w:rsidRDefault="00465164" w:rsidP="00542E7D">
            <w:pPr>
              <w:rPr>
                <w:b/>
                <w:bCs/>
                <w:i/>
                <w:iCs/>
              </w:rPr>
            </w:pPr>
            <w:r w:rsidRPr="008F05A2">
              <w:rPr>
                <w:b/>
                <w:bCs/>
                <w:i/>
                <w:iCs/>
              </w:rPr>
              <w:t xml:space="preserve">Q. </w:t>
            </w:r>
            <w:r w:rsidR="009369CC">
              <w:rPr>
                <w:b/>
                <w:bCs/>
                <w:i/>
                <w:iCs/>
              </w:rPr>
              <w:t>Can</w:t>
            </w:r>
            <w:r>
              <w:rPr>
                <w:b/>
                <w:bCs/>
                <w:i/>
                <w:iCs/>
              </w:rPr>
              <w:t xml:space="preserve"> I park my car on Granville </w:t>
            </w:r>
            <w:r w:rsidR="009369CC">
              <w:rPr>
                <w:b/>
                <w:bCs/>
                <w:i/>
                <w:iCs/>
              </w:rPr>
              <w:t xml:space="preserve">Road </w:t>
            </w:r>
            <w:r>
              <w:rPr>
                <w:b/>
                <w:bCs/>
                <w:i/>
                <w:iCs/>
              </w:rPr>
              <w:t xml:space="preserve">Estate? </w:t>
            </w:r>
          </w:p>
        </w:tc>
      </w:tr>
      <w:tr w:rsidR="00465164" w14:paraId="2B179ADC" w14:textId="77777777" w:rsidTr="00093527">
        <w:trPr>
          <w:trHeight w:val="382"/>
        </w:trPr>
        <w:tc>
          <w:tcPr>
            <w:tcW w:w="5000" w:type="pct"/>
            <w:gridSpan w:val="2"/>
          </w:tcPr>
          <w:p w14:paraId="3715A16D" w14:textId="68F7AC96" w:rsidR="009369CC" w:rsidRDefault="009369CC" w:rsidP="00AE059B">
            <w:pPr>
              <w:ind w:left="720"/>
            </w:pPr>
            <w:r>
              <w:rPr>
                <w:b/>
                <w:bCs/>
              </w:rPr>
              <w:t xml:space="preserve">A.  </w:t>
            </w:r>
            <w:r>
              <w:t xml:space="preserve">All Granville Road Estate residents </w:t>
            </w:r>
            <w:r w:rsidR="005D7B34">
              <w:t>can</w:t>
            </w:r>
            <w:r>
              <w:t xml:space="preserve"> apply for permits to park any vehicles registered to their address free of charge. </w:t>
            </w:r>
          </w:p>
          <w:p w14:paraId="42CC1A3E" w14:textId="6D6FB08C" w:rsidR="00874AC3" w:rsidRPr="009369CC" w:rsidRDefault="009369CC" w:rsidP="00AE059B">
            <w:pPr>
              <w:ind w:left="720"/>
            </w:pPr>
            <w:r>
              <w:t xml:space="preserve">If you are a resident of the surrounding area such as Nant Road, Crewys Road or Llanelly Road you will not be able to park on Granville Road Estate. </w:t>
            </w:r>
            <w:r w:rsidR="00874AC3">
              <w:t>The parking is for Granville Road Estate only</w:t>
            </w:r>
            <w:r w:rsidR="00874AC3" w:rsidRPr="00093527">
              <w:t>. Y</w:t>
            </w:r>
            <w:r w:rsidRPr="00093527">
              <w:t>ou are</w:t>
            </w:r>
            <w:r w:rsidR="00874AC3" w:rsidRPr="00093527">
              <w:t xml:space="preserve"> however</w:t>
            </w:r>
            <w:r w:rsidRPr="00093527">
              <w:t xml:space="preserve"> able to apply for a permit from </w:t>
            </w:r>
            <w:r w:rsidR="00874AC3" w:rsidRPr="00093527">
              <w:t xml:space="preserve">London Borough of </w:t>
            </w:r>
            <w:r w:rsidRPr="00093527">
              <w:t>Barnet to park in the CPZ areas</w:t>
            </w:r>
            <w:r w:rsidR="00874AC3">
              <w:t xml:space="preserve"> at</w:t>
            </w:r>
            <w:r>
              <w:t xml:space="preserve"> </w:t>
            </w:r>
            <w:hyperlink r:id="rId18" w:history="1">
              <w:r w:rsidR="00253F9C" w:rsidRPr="0089122B">
                <w:rPr>
                  <w:rStyle w:val="Hyperlink"/>
                </w:rPr>
                <w:t>www.barnet.gov.uk/parking/parking-permits</w:t>
              </w:r>
            </w:hyperlink>
          </w:p>
        </w:tc>
      </w:tr>
      <w:tr w:rsidR="009369CC" w14:paraId="15147B81" w14:textId="77777777" w:rsidTr="00093527">
        <w:trPr>
          <w:trHeight w:val="382"/>
        </w:trPr>
        <w:tc>
          <w:tcPr>
            <w:tcW w:w="5000" w:type="pct"/>
            <w:gridSpan w:val="2"/>
          </w:tcPr>
          <w:p w14:paraId="1FDA4EF9" w14:textId="1169D82D" w:rsidR="009369CC" w:rsidRPr="009369CC" w:rsidRDefault="009369CC" w:rsidP="009369CC">
            <w:pPr>
              <w:rPr>
                <w:b/>
                <w:bCs/>
                <w:i/>
                <w:iCs/>
              </w:rPr>
            </w:pPr>
            <w:r>
              <w:rPr>
                <w:b/>
                <w:bCs/>
                <w:i/>
                <w:iCs/>
              </w:rPr>
              <w:t xml:space="preserve">Q. Why can’t I park on Granville Road Estate </w:t>
            </w:r>
          </w:p>
        </w:tc>
      </w:tr>
      <w:tr w:rsidR="009369CC" w14:paraId="6B2AF889" w14:textId="77777777" w:rsidTr="00093527">
        <w:trPr>
          <w:trHeight w:val="382"/>
        </w:trPr>
        <w:tc>
          <w:tcPr>
            <w:tcW w:w="5000" w:type="pct"/>
            <w:gridSpan w:val="2"/>
          </w:tcPr>
          <w:p w14:paraId="4B2525E1" w14:textId="2FE1BC0E" w:rsidR="00085FF1" w:rsidRPr="009369CC" w:rsidRDefault="009369CC" w:rsidP="00AE059B">
            <w:pPr>
              <w:ind w:left="720"/>
            </w:pPr>
            <w:r>
              <w:rPr>
                <w:b/>
                <w:bCs/>
              </w:rPr>
              <w:t xml:space="preserve">A. </w:t>
            </w:r>
            <w:r>
              <w:t xml:space="preserve">The parking permit system has been introduced to secure parking for the Granville Road Estate residents. </w:t>
            </w:r>
            <w:r w:rsidR="0014705D">
              <w:t>T</w:t>
            </w:r>
            <w:r>
              <w:t>he parking is</w:t>
            </w:r>
            <w:r w:rsidR="0014705D">
              <w:t xml:space="preserve"> therefore</w:t>
            </w:r>
            <w:r>
              <w:t xml:space="preserve"> for the exclusive use</w:t>
            </w:r>
            <w:r w:rsidR="00085FF1">
              <w:t xml:space="preserve"> of these residents only.</w:t>
            </w:r>
          </w:p>
        </w:tc>
      </w:tr>
      <w:tr w:rsidR="009369CC" w14:paraId="0B17F5C3" w14:textId="77777777" w:rsidTr="00093527">
        <w:trPr>
          <w:trHeight w:val="382"/>
        </w:trPr>
        <w:tc>
          <w:tcPr>
            <w:tcW w:w="5000" w:type="pct"/>
            <w:gridSpan w:val="2"/>
          </w:tcPr>
          <w:p w14:paraId="0A8E2B18" w14:textId="4FEB6A11" w:rsidR="009369CC" w:rsidRDefault="009369CC" w:rsidP="009369CC">
            <w:pPr>
              <w:rPr>
                <w:b/>
                <w:bCs/>
              </w:rPr>
            </w:pPr>
            <w:r>
              <w:rPr>
                <w:b/>
                <w:bCs/>
                <w:i/>
                <w:iCs/>
              </w:rPr>
              <w:t xml:space="preserve">Q. What area is covered by CPM’s parking permits and patrols.  </w:t>
            </w:r>
          </w:p>
        </w:tc>
      </w:tr>
      <w:tr w:rsidR="009369CC" w14:paraId="54A60907" w14:textId="77777777" w:rsidTr="00093527">
        <w:trPr>
          <w:trHeight w:val="382"/>
        </w:trPr>
        <w:tc>
          <w:tcPr>
            <w:tcW w:w="5000" w:type="pct"/>
            <w:gridSpan w:val="2"/>
          </w:tcPr>
          <w:p w14:paraId="5F7989BD" w14:textId="67E970A9" w:rsidR="009369CC" w:rsidRPr="009369CC" w:rsidRDefault="00710891" w:rsidP="00C571B1">
            <w:pPr>
              <w:ind w:left="720"/>
            </w:pPr>
            <w:r>
              <w:rPr>
                <w:noProof/>
              </w:rPr>
              <w:drawing>
                <wp:anchor distT="0" distB="0" distL="114300" distR="114300" simplePos="0" relativeHeight="251669504" behindDoc="1" locked="0" layoutInCell="1" allowOverlap="1" wp14:anchorId="48806EC8" wp14:editId="50A9241A">
                  <wp:simplePos x="0" y="0"/>
                  <wp:positionH relativeFrom="column">
                    <wp:posOffset>299720</wp:posOffset>
                  </wp:positionH>
                  <wp:positionV relativeFrom="paragraph">
                    <wp:posOffset>927100</wp:posOffset>
                  </wp:positionV>
                  <wp:extent cx="6102985" cy="2614930"/>
                  <wp:effectExtent l="0" t="0" r="0" b="0"/>
                  <wp:wrapTight wrapText="bothSides">
                    <wp:wrapPolygon edited="0">
                      <wp:start x="0" y="0"/>
                      <wp:lineTo x="0" y="21401"/>
                      <wp:lineTo x="21508" y="21401"/>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2985" cy="2614930"/>
                          </a:xfrm>
                          <a:prstGeom prst="rect">
                            <a:avLst/>
                          </a:prstGeom>
                          <a:noFill/>
                        </pic:spPr>
                      </pic:pic>
                    </a:graphicData>
                  </a:graphic>
                  <wp14:sizeRelH relativeFrom="margin">
                    <wp14:pctWidth>0</wp14:pctWidth>
                  </wp14:sizeRelH>
                  <wp14:sizeRelV relativeFrom="margin">
                    <wp14:pctHeight>0</wp14:pctHeight>
                  </wp14:sizeRelV>
                </wp:anchor>
              </w:drawing>
            </w:r>
            <w:r w:rsidR="009369CC">
              <w:rPr>
                <w:b/>
                <w:bCs/>
              </w:rPr>
              <w:t xml:space="preserve">A. </w:t>
            </w:r>
            <w:r w:rsidR="009369CC">
              <w:t xml:space="preserve"> The below drawing shows the outline of the New Granville Estate regeneration. This is the area that will be redeveloped with new housing</w:t>
            </w:r>
            <w:r w:rsidR="009C521A">
              <w:t xml:space="preserve"> and</w:t>
            </w:r>
            <w:r w:rsidR="009369CC">
              <w:t xml:space="preserve"> landscap</w:t>
            </w:r>
            <w:r w:rsidR="009C521A">
              <w:t xml:space="preserve">ed public realm. The thin red line that surrounds this plan shows the </w:t>
            </w:r>
            <w:r w:rsidR="009369CC">
              <w:t>area that parking is controlled by CPM’s permits and their patrol team.</w:t>
            </w:r>
            <w:r w:rsidR="009C521A">
              <w:t xml:space="preserve"> </w:t>
            </w:r>
          </w:p>
        </w:tc>
      </w:tr>
      <w:tr w:rsidR="00AE059B" w14:paraId="11756EC9" w14:textId="77777777" w:rsidTr="00093527">
        <w:trPr>
          <w:trHeight w:val="382"/>
        </w:trPr>
        <w:tc>
          <w:tcPr>
            <w:tcW w:w="5000" w:type="pct"/>
            <w:gridSpan w:val="2"/>
          </w:tcPr>
          <w:p w14:paraId="69FFB2A6" w14:textId="37589213" w:rsidR="00AE059B" w:rsidRDefault="000466CB" w:rsidP="00AE059B">
            <w:pPr>
              <w:rPr>
                <w:b/>
                <w:bCs/>
              </w:rPr>
            </w:pPr>
            <w:r>
              <w:rPr>
                <w:b/>
                <w:bCs/>
                <w:sz w:val="48"/>
                <w:szCs w:val="48"/>
              </w:rPr>
              <w:lastRenderedPageBreak/>
              <w:t xml:space="preserve">Clear Communication </w:t>
            </w:r>
          </w:p>
        </w:tc>
      </w:tr>
      <w:tr w:rsidR="00EB23AB" w14:paraId="7C3AB1BB" w14:textId="77777777" w:rsidTr="00093527">
        <w:trPr>
          <w:trHeight w:val="382"/>
        </w:trPr>
        <w:tc>
          <w:tcPr>
            <w:tcW w:w="5000" w:type="pct"/>
            <w:gridSpan w:val="2"/>
          </w:tcPr>
          <w:p w14:paraId="41FC0438" w14:textId="4C414293" w:rsidR="00EB23AB" w:rsidRDefault="000466CB" w:rsidP="009369CC">
            <w:pPr>
              <w:rPr>
                <w:b/>
                <w:bCs/>
              </w:rPr>
            </w:pPr>
            <w:r w:rsidRPr="00744CC6">
              <w:rPr>
                <w:color w:val="808080" w:themeColor="accent4"/>
                <w:sz w:val="32"/>
                <w:szCs w:val="32"/>
              </w:rPr>
              <w:t>How to stay informed and who to contact</w:t>
            </w:r>
            <w:r w:rsidR="00BF1B72" w:rsidRPr="00744CC6">
              <w:rPr>
                <w:color w:val="808080" w:themeColor="accent4"/>
                <w:sz w:val="32"/>
                <w:szCs w:val="32"/>
              </w:rPr>
              <w:t>…</w:t>
            </w:r>
          </w:p>
        </w:tc>
      </w:tr>
      <w:tr w:rsidR="000466CB" w14:paraId="0435A942" w14:textId="77777777" w:rsidTr="00093527">
        <w:trPr>
          <w:trHeight w:val="382"/>
        </w:trPr>
        <w:tc>
          <w:tcPr>
            <w:tcW w:w="5000" w:type="pct"/>
            <w:gridSpan w:val="2"/>
          </w:tcPr>
          <w:p w14:paraId="064AF214" w14:textId="5AF92668" w:rsidR="00253F9C" w:rsidRPr="00BF1B72" w:rsidRDefault="00BF1B72" w:rsidP="009369CC">
            <w:r w:rsidRPr="00BF1B72">
              <w:t>If you have a question, then i</w:t>
            </w:r>
            <w:r w:rsidR="000466CB" w:rsidRPr="00BF1B72">
              <w:t xml:space="preserve">t’s important to know who to ask </w:t>
            </w:r>
            <w:r>
              <w:t>because t</w:t>
            </w:r>
            <w:r w:rsidR="000466CB" w:rsidRPr="00BF1B72">
              <w:t xml:space="preserve">here are different </w:t>
            </w:r>
            <w:r>
              <w:t xml:space="preserve">companies and people involved in the New Granville Regeneration. </w:t>
            </w:r>
          </w:p>
        </w:tc>
      </w:tr>
      <w:tr w:rsidR="00BF1B72" w14:paraId="58D34CD7" w14:textId="77777777" w:rsidTr="00093527">
        <w:trPr>
          <w:trHeight w:val="382"/>
        </w:trPr>
        <w:tc>
          <w:tcPr>
            <w:tcW w:w="5000" w:type="pct"/>
            <w:gridSpan w:val="2"/>
          </w:tcPr>
          <w:p w14:paraId="2A8559D0" w14:textId="1900F7FC" w:rsidR="00BF1B72" w:rsidRPr="00BF1B72" w:rsidRDefault="00BF1B72" w:rsidP="009369CC">
            <w:pPr>
              <w:rPr>
                <w:b/>
                <w:bCs/>
                <w:i/>
                <w:iCs/>
              </w:rPr>
            </w:pPr>
            <w:r w:rsidRPr="008F05A2">
              <w:rPr>
                <w:b/>
                <w:bCs/>
                <w:i/>
                <w:iCs/>
              </w:rPr>
              <w:t xml:space="preserve">Q. </w:t>
            </w:r>
            <w:r>
              <w:rPr>
                <w:b/>
                <w:bCs/>
                <w:i/>
                <w:iCs/>
              </w:rPr>
              <w:t>Who do I contact if I want to know more about the New Granville Road regeneration or I have a problem related to the construction works?</w:t>
            </w:r>
          </w:p>
        </w:tc>
      </w:tr>
      <w:tr w:rsidR="00BF1B72" w14:paraId="725A2D0F" w14:textId="77777777" w:rsidTr="00093527">
        <w:trPr>
          <w:trHeight w:val="382"/>
        </w:trPr>
        <w:tc>
          <w:tcPr>
            <w:tcW w:w="5000" w:type="pct"/>
            <w:gridSpan w:val="2"/>
          </w:tcPr>
          <w:p w14:paraId="681869F2" w14:textId="6370DA8B" w:rsidR="00F767C3" w:rsidRDefault="00085FF1" w:rsidP="00BF1B72">
            <w:pPr>
              <w:ind w:left="720"/>
              <w:rPr>
                <w:noProof/>
              </w:rPr>
            </w:pPr>
            <w:r>
              <w:rPr>
                <w:noProof/>
              </w:rPr>
              <w:drawing>
                <wp:anchor distT="0" distB="0" distL="114300" distR="114300" simplePos="0" relativeHeight="251665408" behindDoc="1" locked="0" layoutInCell="1" allowOverlap="1" wp14:anchorId="47EA6E0E" wp14:editId="4577F210">
                  <wp:simplePos x="0" y="0"/>
                  <wp:positionH relativeFrom="column">
                    <wp:posOffset>3003550</wp:posOffset>
                  </wp:positionH>
                  <wp:positionV relativeFrom="paragraph">
                    <wp:posOffset>873302</wp:posOffset>
                  </wp:positionV>
                  <wp:extent cx="2891790" cy="1715770"/>
                  <wp:effectExtent l="0" t="0" r="3810" b="0"/>
                  <wp:wrapTight wrapText="bothSides">
                    <wp:wrapPolygon edited="0">
                      <wp:start x="0" y="0"/>
                      <wp:lineTo x="0" y="21344"/>
                      <wp:lineTo x="21486" y="21344"/>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91790" cy="1715770"/>
                          </a:xfrm>
                          <a:prstGeom prst="rect">
                            <a:avLst/>
                          </a:prstGeom>
                        </pic:spPr>
                      </pic:pic>
                    </a:graphicData>
                  </a:graphic>
                  <wp14:sizeRelH relativeFrom="page">
                    <wp14:pctWidth>0</wp14:pctWidth>
                  </wp14:sizeRelH>
                  <wp14:sizeRelV relativeFrom="page">
                    <wp14:pctHeight>0</wp14:pctHeight>
                  </wp14:sizeRelV>
                </wp:anchor>
              </w:drawing>
            </w:r>
            <w:r w:rsidR="00BF1B72">
              <w:rPr>
                <w:b/>
                <w:bCs/>
                <w:noProof/>
              </w:rPr>
              <w:t xml:space="preserve">A. </w:t>
            </w:r>
            <w:r w:rsidR="00BF1B72">
              <w:rPr>
                <w:noProof/>
              </w:rPr>
              <w:t>New Granville have set up a number of ways of keeping you informed of our progress</w:t>
            </w:r>
            <w:r w:rsidR="004A367D">
              <w:rPr>
                <w:noProof/>
              </w:rPr>
              <w:t xml:space="preserve">. </w:t>
            </w:r>
            <w:r w:rsidR="00BF1B72">
              <w:rPr>
                <w:noProof/>
              </w:rPr>
              <w:t xml:space="preserve"> </w:t>
            </w:r>
            <w:r w:rsidR="004A367D">
              <w:rPr>
                <w:noProof/>
              </w:rPr>
              <w:t>Information is o</w:t>
            </w:r>
            <w:r w:rsidR="00BF1B72">
              <w:rPr>
                <w:noProof/>
              </w:rPr>
              <w:t>nline</w:t>
            </w:r>
            <w:r w:rsidR="004A367D">
              <w:rPr>
                <w:noProof/>
              </w:rPr>
              <w:t xml:space="preserve"> at our website,</w:t>
            </w:r>
            <w:r w:rsidR="00BF1B72">
              <w:rPr>
                <w:noProof/>
              </w:rPr>
              <w:t xml:space="preserve"> via a newsletter </w:t>
            </w:r>
            <w:r w:rsidR="004A367D">
              <w:rPr>
                <w:noProof/>
              </w:rPr>
              <w:t xml:space="preserve">and on </w:t>
            </w:r>
            <w:r w:rsidR="00BF1B72">
              <w:rPr>
                <w:noProof/>
              </w:rPr>
              <w:t>notice boards on the hoarding</w:t>
            </w:r>
            <w:r>
              <w:rPr>
                <w:noProof/>
              </w:rPr>
              <w:t>.</w:t>
            </w:r>
            <w:r w:rsidR="004A367D">
              <w:rPr>
                <w:noProof/>
              </w:rPr>
              <w:t xml:space="preserve"> We also have a Resident Liaison Officer, Linda Graham to help you with your queries.  </w:t>
            </w:r>
            <w:r w:rsidR="00BF1B72">
              <w:rPr>
                <w:noProof/>
              </w:rPr>
              <w:t xml:space="preserve"> </w:t>
            </w:r>
          </w:p>
          <w:p w14:paraId="249B39A2" w14:textId="60313AE3" w:rsidR="00F767C3" w:rsidRDefault="00C10AC7" w:rsidP="00BF1B72">
            <w:pPr>
              <w:ind w:left="720"/>
              <w:rPr>
                <w:noProof/>
              </w:rPr>
            </w:pPr>
            <w:hyperlink r:id="rId21" w:history="1">
              <w:r w:rsidR="00F767C3" w:rsidRPr="00590D2A">
                <w:rPr>
                  <w:rStyle w:val="Hyperlink"/>
                  <w:color w:val="00B0F0"/>
                </w:rPr>
                <w:t>RLO.SWG194@mulalley.co.uk</w:t>
              </w:r>
            </w:hyperlink>
          </w:p>
          <w:p w14:paraId="4BD7BA38" w14:textId="77777777" w:rsidR="00BF1B72" w:rsidRDefault="00BF1B72" w:rsidP="00BF1B72">
            <w:pPr>
              <w:rPr>
                <w:b/>
                <w:bCs/>
                <w:i/>
                <w:iCs/>
              </w:rPr>
            </w:pPr>
          </w:p>
          <w:p w14:paraId="31789850" w14:textId="77777777" w:rsidR="00085FF1" w:rsidRDefault="00085FF1" w:rsidP="00BF1B72">
            <w:pPr>
              <w:rPr>
                <w:b/>
                <w:bCs/>
                <w:i/>
                <w:iCs/>
              </w:rPr>
            </w:pPr>
          </w:p>
          <w:p w14:paraId="6AF7848E" w14:textId="77777777" w:rsidR="00085FF1" w:rsidRDefault="00085FF1" w:rsidP="00BF1B72">
            <w:pPr>
              <w:rPr>
                <w:b/>
                <w:bCs/>
                <w:i/>
                <w:iCs/>
              </w:rPr>
            </w:pPr>
          </w:p>
          <w:p w14:paraId="68DF2D0E" w14:textId="23434F28" w:rsidR="00085FF1" w:rsidRDefault="00085FF1" w:rsidP="00BF1B72">
            <w:pPr>
              <w:rPr>
                <w:noProof/>
              </w:rPr>
            </w:pPr>
          </w:p>
          <w:p w14:paraId="6840702B" w14:textId="663D687B" w:rsidR="00253F9C" w:rsidRDefault="00253F9C" w:rsidP="00253F9C">
            <w:pPr>
              <w:ind w:left="720"/>
              <w:rPr>
                <w:noProof/>
              </w:rPr>
            </w:pPr>
            <w:r>
              <w:rPr>
                <w:noProof/>
              </w:rPr>
              <w:t xml:space="preserve">New Granville will be posting the newlestter to all residents on the Granville Road Estate and residents of Crewys Road, Llanelly Road and Nant Road from March 2021.   </w:t>
            </w:r>
          </w:p>
          <w:p w14:paraId="111BCB7D" w14:textId="677E6120" w:rsidR="00253F9C" w:rsidRPr="00253F9C" w:rsidRDefault="00085FF1" w:rsidP="00085FF1">
            <w:pPr>
              <w:ind w:left="720"/>
              <w:rPr>
                <w:color w:val="00B0F0"/>
              </w:rPr>
            </w:pPr>
            <w:r>
              <w:rPr>
                <w:noProof/>
              </w:rPr>
              <w:t>Website:</w:t>
            </w:r>
            <w:r w:rsidRPr="00093527">
              <w:rPr>
                <w:noProof/>
                <w:color w:val="00B0F0"/>
              </w:rPr>
              <w:t xml:space="preserve"> </w:t>
            </w:r>
            <w:hyperlink r:id="rId22" w:history="1">
              <w:r w:rsidR="00253F9C" w:rsidRPr="00253F9C">
                <w:rPr>
                  <w:rStyle w:val="Hyperlink"/>
                  <w:color w:val="00B0F0"/>
                </w:rPr>
                <w:t>www.newgranville.co.uk</w:t>
              </w:r>
            </w:hyperlink>
          </w:p>
        </w:tc>
      </w:tr>
      <w:tr w:rsidR="00AE059B" w14:paraId="14F3BD62" w14:textId="77777777" w:rsidTr="00093527">
        <w:trPr>
          <w:trHeight w:val="2263"/>
        </w:trPr>
        <w:tc>
          <w:tcPr>
            <w:tcW w:w="1110" w:type="pct"/>
            <w:shd w:val="clear" w:color="auto" w:fill="000000" w:themeFill="text2"/>
            <w:vAlign w:val="center"/>
          </w:tcPr>
          <w:p w14:paraId="0DD5DF5F" w14:textId="59D306FE" w:rsidR="00DE3D86" w:rsidRPr="00DE3D86" w:rsidRDefault="00590D2A" w:rsidP="00DE3D86">
            <w:pPr>
              <w:pStyle w:val="Heading2"/>
              <w:rPr>
                <w:color w:val="DDDDDD" w:themeColor="accent1"/>
              </w:rPr>
            </w:pPr>
            <w:r>
              <w:rPr>
                <w:color w:val="DDDDDD" w:themeColor="accent1"/>
              </w:rPr>
              <w:t xml:space="preserve">For more information contact </w:t>
            </w:r>
          </w:p>
        </w:tc>
        <w:sdt>
          <w:sdtPr>
            <w:id w:val="1539325587"/>
            <w:placeholder>
              <w:docPart w:val="82C0F95703EE406BBAF5918D912EF5DE"/>
            </w:placeholder>
            <w15:appearance w15:val="hidden"/>
          </w:sdtPr>
          <w:sdtEndPr/>
          <w:sdtContent>
            <w:tc>
              <w:tcPr>
                <w:tcW w:w="3890" w:type="pct"/>
                <w:shd w:val="clear" w:color="auto" w:fill="000000" w:themeFill="text2"/>
                <w:vAlign w:val="center"/>
              </w:tcPr>
              <w:p w14:paraId="319F9C2E" w14:textId="77777777" w:rsidR="004A367D" w:rsidRDefault="004A367D" w:rsidP="0048760C">
                <w:r>
                  <w:t xml:space="preserve">Linda Graham, </w:t>
                </w:r>
                <w:r w:rsidR="00590D2A">
                  <w:t>Resident Liaison Officer (RLO)</w:t>
                </w:r>
              </w:p>
              <w:p w14:paraId="60E6E533" w14:textId="5C869218" w:rsidR="00DE3D86" w:rsidRDefault="00590D2A" w:rsidP="0048760C">
                <w:r>
                  <w:t xml:space="preserve">EMAIL: </w:t>
                </w:r>
                <w:hyperlink r:id="rId23" w:history="1">
                  <w:r w:rsidRPr="00590D2A">
                    <w:rPr>
                      <w:rStyle w:val="Hyperlink"/>
                      <w:color w:val="00B0F0"/>
                    </w:rPr>
                    <w:t>RLO.SWG194@mulalley.co.uk</w:t>
                  </w:r>
                </w:hyperlink>
              </w:p>
            </w:tc>
          </w:sdtContent>
        </w:sdt>
      </w:tr>
    </w:tbl>
    <w:p w14:paraId="65B502A2" w14:textId="63ADC233" w:rsidR="0053642E" w:rsidRDefault="00C10AC7" w:rsidP="00112AFE">
      <w:pPr>
        <w:pStyle w:val="NoSpacing"/>
        <w:rPr>
          <w:sz w:val="18"/>
        </w:rPr>
      </w:pPr>
    </w:p>
    <w:p w14:paraId="1BFFF79F" w14:textId="45CB411D" w:rsidR="00026F63" w:rsidRDefault="00026F63" w:rsidP="00112AFE">
      <w:pPr>
        <w:pStyle w:val="NoSpacing"/>
        <w:rPr>
          <w:sz w:val="18"/>
        </w:rPr>
      </w:pPr>
    </w:p>
    <w:p w14:paraId="218DD1C6" w14:textId="416CFEC0" w:rsidR="00026F63" w:rsidRPr="00DE3D86" w:rsidRDefault="00026F63" w:rsidP="00112AFE">
      <w:pPr>
        <w:pStyle w:val="NoSpacing"/>
        <w:rPr>
          <w:sz w:val="18"/>
        </w:rPr>
      </w:pPr>
    </w:p>
    <w:sectPr w:rsidR="00026F63" w:rsidRPr="00DE3D86" w:rsidSect="00093527">
      <w:headerReference w:type="default" r:id="rId24"/>
      <w:headerReference w:type="first" r:id="rId25"/>
      <w:footerReference w:type="first" r:id="rId26"/>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89B3D" w14:textId="77777777" w:rsidR="00C10AC7" w:rsidRDefault="00C10AC7" w:rsidP="007164F6">
      <w:pPr>
        <w:spacing w:after="0" w:line="240" w:lineRule="auto"/>
      </w:pPr>
      <w:r>
        <w:separator/>
      </w:r>
    </w:p>
  </w:endnote>
  <w:endnote w:type="continuationSeparator" w:id="0">
    <w:p w14:paraId="1D531B6E" w14:textId="77777777" w:rsidR="00C10AC7" w:rsidRDefault="00C10AC7"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805E" w14:textId="77777777" w:rsidR="00381B93" w:rsidRDefault="000F36DE">
    <w:pPr>
      <w:pStyle w:val="Footer"/>
    </w:pPr>
    <w:r>
      <w:rPr>
        <w:noProof/>
      </w:rPr>
      <mc:AlternateContent>
        <mc:Choice Requires="wpg">
          <w:drawing>
            <wp:anchor distT="0" distB="0" distL="114300" distR="114300" simplePos="0" relativeHeight="251670528" behindDoc="0" locked="0" layoutInCell="1" allowOverlap="1" wp14:anchorId="19A4B3D2" wp14:editId="5E933A68">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6639560" cy="2000885"/>
              <wp:effectExtent l="0" t="0" r="22860" b="26670"/>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9560" cy="2000885"/>
                        <a:chOff x="0" y="0"/>
                        <a:chExt cx="6639560" cy="2000885"/>
                      </a:xfrm>
                    </wpg:grpSpPr>
                    <wpg:grpSp>
                      <wpg:cNvPr id="9" name="Group 9"/>
                      <wpg:cNvGrpSpPr/>
                      <wpg:grpSpPr>
                        <a:xfrm>
                          <a:off x="4648200" y="9525"/>
                          <a:ext cx="1991360" cy="1991360"/>
                          <a:chOff x="0" y="0"/>
                          <a:chExt cx="1991360" cy="1991360"/>
                        </a:xfrm>
                      </wpg:grpSpPr>
                      <wps:wsp>
                        <wps:cNvPr id="10" name="Oval 10"/>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2324100" y="9525"/>
                          <a:ext cx="1991360" cy="1991360"/>
                          <a:chOff x="0" y="0"/>
                          <a:chExt cx="1991360" cy="1991360"/>
                        </a:xfrm>
                      </wpg:grpSpPr>
                      <wps:wsp>
                        <wps:cNvPr id="13" name="Oval 13"/>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0" y="0"/>
                          <a:ext cx="1991360" cy="1991360"/>
                          <a:chOff x="0" y="0"/>
                          <a:chExt cx="1991360" cy="1991360"/>
                        </a:xfrm>
                      </wpg:grpSpPr>
                      <wps:wsp>
                        <wps:cNvPr id="18" name="Oval 18"/>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85000</wp14:pctWidth>
              </wp14:sizeRelH>
              <wp14:sizeRelV relativeFrom="page">
                <wp14:pctHeight>20000</wp14:pctHeight>
              </wp14:sizeRelV>
            </wp:anchor>
          </w:drawing>
        </mc:Choice>
        <mc:Fallback>
          <w:pict>
            <v:group w14:anchorId="30532B40" id="Group 49" o:spid="_x0000_s1026" style="position:absolute;margin-left:0;margin-top:0;width:522.8pt;height:157.55pt;z-index:251670528;mso-width-percent:850;mso-height-percent:200;mso-top-percent:700;mso-position-horizontal:center;mso-position-horizontal-relative:page;mso-position-vertical-relative:page;mso-width-percent:850;mso-height-percent:200;mso-top-percent:700" coordsize="66395,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">
              <v:group id="Group 9" o:spid="_x0000_s1027" style="position:absolute;left:46482;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Oval 11" o:spid="_x0000_s1029"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oup 12" o:spid="_x0000_s1030" style="position:absolute;left:23241;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1"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 14" o:spid="_x0000_s1032"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oup 17" o:spid="_x0000_s1033" style="position:absolute;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4"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9" o:spid="_x0000_s1035"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8F115" w14:textId="77777777" w:rsidR="00C10AC7" w:rsidRDefault="00C10AC7" w:rsidP="007164F6">
      <w:pPr>
        <w:spacing w:after="0" w:line="240" w:lineRule="auto"/>
      </w:pPr>
      <w:r>
        <w:separator/>
      </w:r>
    </w:p>
  </w:footnote>
  <w:footnote w:type="continuationSeparator" w:id="0">
    <w:p w14:paraId="7A6BE87D" w14:textId="77777777" w:rsidR="00C10AC7" w:rsidRDefault="00C10AC7"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96"/>
      <w:gridCol w:w="5242"/>
    </w:tblGrid>
    <w:tr w:rsidR="00116286" w14:paraId="64DD17FA" w14:textId="77777777" w:rsidTr="00116286">
      <w:trPr>
        <w:cantSplit/>
        <w:trHeight w:hRule="exact" w:val="864"/>
      </w:trPr>
      <w:tc>
        <w:tcPr>
          <w:tcW w:w="5395" w:type="dxa"/>
          <w:vAlign w:val="center"/>
        </w:tcPr>
        <w:p w14:paraId="3BFE72BD" w14:textId="54EA3209" w:rsidR="00116286" w:rsidRDefault="000C444B" w:rsidP="00C6115B">
          <w:pPr>
            <w:pStyle w:val="Header"/>
            <w:jc w:val="left"/>
          </w:pPr>
          <w:r w:rsidRPr="000C444B">
            <w:rPr>
              <w:noProof/>
            </w:rPr>
            <w:drawing>
              <wp:inline distT="0" distB="0" distL="0" distR="0" wp14:anchorId="378E7277" wp14:editId="6ECA07FC">
                <wp:extent cx="1614805" cy="451485"/>
                <wp:effectExtent l="0" t="0" r="4445" b="5715"/>
                <wp:docPr id="26" name="Picture 5" descr="C:\Users\nialfarmer\Pictures\New Granville Logo.PNG">
                  <a:extLst xmlns:a="http://schemas.openxmlformats.org/drawingml/2006/main">
                    <a:ext uri="{FF2B5EF4-FFF2-40B4-BE49-F238E27FC236}">
                      <a16:creationId xmlns:a16="http://schemas.microsoft.com/office/drawing/2014/main" id="{A68D1950-9D31-4656-8F4C-3F24CCA48F94}"/>
                    </a:ext>
                  </a:extLst>
                </wp:docPr>
                <wp:cNvGraphicFramePr/>
                <a:graphic xmlns:a="http://schemas.openxmlformats.org/drawingml/2006/main">
                  <a:graphicData uri="http://schemas.openxmlformats.org/drawingml/2006/picture">
                    <pic:pic xmlns:pic="http://schemas.openxmlformats.org/drawingml/2006/picture">
                      <pic:nvPicPr>
                        <pic:cNvPr id="6" name="Picture 5" descr="C:\Users\nialfarmer\Pictures\New Granville Logo.PNG">
                          <a:extLst>
                            <a:ext uri="{FF2B5EF4-FFF2-40B4-BE49-F238E27FC236}">
                              <a16:creationId xmlns:a16="http://schemas.microsoft.com/office/drawing/2014/main" id="{A68D1950-9D31-4656-8F4C-3F24CCA48F94}"/>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805" cy="451485"/>
                        </a:xfrm>
                        <a:prstGeom prst="rect">
                          <a:avLst/>
                        </a:prstGeom>
                        <a:noFill/>
                        <a:ln>
                          <a:noFill/>
                        </a:ln>
                      </pic:spPr>
                    </pic:pic>
                  </a:graphicData>
                </a:graphic>
              </wp:inline>
            </w:drawing>
          </w:r>
        </w:p>
      </w:tc>
      <w:tc>
        <w:tcPr>
          <w:tcW w:w="5395" w:type="dxa"/>
          <w:vAlign w:val="center"/>
        </w:tcPr>
        <w:p w14:paraId="44238380" w14:textId="77777777" w:rsidR="000C444B" w:rsidRDefault="000C444B" w:rsidP="000C444B">
          <w:pPr>
            <w:pStyle w:val="Header"/>
          </w:pPr>
          <w:r>
            <w:t xml:space="preserve">Progress Update </w:t>
          </w:r>
        </w:p>
        <w:p w14:paraId="1777AAB8" w14:textId="5F0EE72E" w:rsidR="00116286" w:rsidRPr="00116286" w:rsidRDefault="000C444B" w:rsidP="000C444B">
          <w:pPr>
            <w:pStyle w:val="Header"/>
          </w:pPr>
          <w:r>
            <w:t>Local Residents FAQ’s</w:t>
          </w:r>
        </w:p>
      </w:tc>
    </w:tr>
  </w:tbl>
  <w:p w14:paraId="10EDC86F"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1EF94" w14:textId="77777777" w:rsidR="007164F6" w:rsidRDefault="007877F9" w:rsidP="00116286">
    <w:pPr>
      <w:pStyle w:val="Header"/>
    </w:pPr>
    <w:r>
      <w:rPr>
        <w:noProof/>
      </w:rPr>
      <mc:AlternateContent>
        <mc:Choice Requires="wpg">
          <w:drawing>
            <wp:anchor distT="0" distB="0" distL="114300" distR="114300" simplePos="0" relativeHeight="251666432" behindDoc="0" locked="0" layoutInCell="1" allowOverlap="1" wp14:anchorId="19CD34C1" wp14:editId="706DA082">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5"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7D8EA8D9" id="Group 46" o:spid="_x0000_s1026" style="position:absolute;margin-left:43.2pt;margin-top:0;width:240.4pt;height:443.9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rPr>
      <mc:AlternateContent>
        <mc:Choice Requires="wps">
          <w:drawing>
            <wp:anchor distT="0" distB="0" distL="114300" distR="114300" simplePos="0" relativeHeight="251651072" behindDoc="1" locked="0" layoutInCell="1" allowOverlap="1" wp14:anchorId="38B3979C" wp14:editId="5CCC033A">
              <wp:simplePos x="0" y="0"/>
              <wp:positionH relativeFrom="page">
                <wp:align>center</wp:align>
              </wp:positionH>
              <wp:positionV relativeFrom="page">
                <wp:align>center</wp:align>
              </wp:positionV>
              <wp:extent cx="7772400" cy="100584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81774DE" id="Rectangle 6" o:spid="_x0000_s1026" style="position:absolute;margin-left:0;margin-top:0;width:612pt;height:11in;z-index:-2516654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459B2"/>
    <w:multiLevelType w:val="hybridMultilevel"/>
    <w:tmpl w:val="78F27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8238D"/>
    <w:multiLevelType w:val="hybridMultilevel"/>
    <w:tmpl w:val="1A92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93202"/>
    <w:multiLevelType w:val="hybridMultilevel"/>
    <w:tmpl w:val="CA6078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D33A5E"/>
    <w:multiLevelType w:val="hybridMultilevel"/>
    <w:tmpl w:val="04128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B56ED9"/>
    <w:multiLevelType w:val="hybridMultilevel"/>
    <w:tmpl w:val="89A0604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4B826CA8"/>
    <w:multiLevelType w:val="hybridMultilevel"/>
    <w:tmpl w:val="07767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AA1813"/>
    <w:multiLevelType w:val="hybridMultilevel"/>
    <w:tmpl w:val="09069A06"/>
    <w:lvl w:ilvl="0" w:tplc="32FA196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E02E7A"/>
    <w:multiLevelType w:val="hybridMultilevel"/>
    <w:tmpl w:val="7C6E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B76DFA"/>
    <w:multiLevelType w:val="hybridMultilevel"/>
    <w:tmpl w:val="D580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DC6A6E"/>
    <w:multiLevelType w:val="hybridMultilevel"/>
    <w:tmpl w:val="211C8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20"/>
  </w:num>
  <w:num w:numId="14">
    <w:abstractNumId w:val="18"/>
  </w:num>
  <w:num w:numId="15">
    <w:abstractNumId w:val="13"/>
  </w:num>
  <w:num w:numId="16">
    <w:abstractNumId w:val="17"/>
  </w:num>
  <w:num w:numId="17">
    <w:abstractNumId w:val="12"/>
  </w:num>
  <w:num w:numId="18">
    <w:abstractNumId w:val="11"/>
  </w:num>
  <w:num w:numId="19">
    <w:abstractNumId w:val="19"/>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44B"/>
    <w:rsid w:val="00006821"/>
    <w:rsid w:val="00026F63"/>
    <w:rsid w:val="000426D6"/>
    <w:rsid w:val="000466CB"/>
    <w:rsid w:val="000479AF"/>
    <w:rsid w:val="00071C26"/>
    <w:rsid w:val="00076636"/>
    <w:rsid w:val="00085FF1"/>
    <w:rsid w:val="00093527"/>
    <w:rsid w:val="000C444B"/>
    <w:rsid w:val="000D4229"/>
    <w:rsid w:val="000F36DE"/>
    <w:rsid w:val="00112AFE"/>
    <w:rsid w:val="00116286"/>
    <w:rsid w:val="0014705D"/>
    <w:rsid w:val="0017207E"/>
    <w:rsid w:val="00204236"/>
    <w:rsid w:val="002132AB"/>
    <w:rsid w:val="00253F9C"/>
    <w:rsid w:val="002F15A8"/>
    <w:rsid w:val="003231AA"/>
    <w:rsid w:val="00350ECC"/>
    <w:rsid w:val="00381B93"/>
    <w:rsid w:val="00414594"/>
    <w:rsid w:val="004442A2"/>
    <w:rsid w:val="004466DB"/>
    <w:rsid w:val="00465164"/>
    <w:rsid w:val="00470497"/>
    <w:rsid w:val="004745EC"/>
    <w:rsid w:val="00476BB0"/>
    <w:rsid w:val="0048760C"/>
    <w:rsid w:val="004A367D"/>
    <w:rsid w:val="00542E7D"/>
    <w:rsid w:val="00552DDF"/>
    <w:rsid w:val="00590D2A"/>
    <w:rsid w:val="005D7B34"/>
    <w:rsid w:val="00641BBF"/>
    <w:rsid w:val="0069476B"/>
    <w:rsid w:val="006F4BE5"/>
    <w:rsid w:val="00710891"/>
    <w:rsid w:val="007164F6"/>
    <w:rsid w:val="00721236"/>
    <w:rsid w:val="007400E1"/>
    <w:rsid w:val="007409EB"/>
    <w:rsid w:val="00744CC6"/>
    <w:rsid w:val="00770B42"/>
    <w:rsid w:val="00786B7A"/>
    <w:rsid w:val="007877F9"/>
    <w:rsid w:val="007D20A5"/>
    <w:rsid w:val="00870E10"/>
    <w:rsid w:val="00874AC3"/>
    <w:rsid w:val="00880F9C"/>
    <w:rsid w:val="008F05A2"/>
    <w:rsid w:val="00917DEB"/>
    <w:rsid w:val="009337DE"/>
    <w:rsid w:val="009369CC"/>
    <w:rsid w:val="00972C41"/>
    <w:rsid w:val="009C521A"/>
    <w:rsid w:val="00A27CC0"/>
    <w:rsid w:val="00A62E09"/>
    <w:rsid w:val="00A83852"/>
    <w:rsid w:val="00AA66EF"/>
    <w:rsid w:val="00AE059B"/>
    <w:rsid w:val="00AE2ABA"/>
    <w:rsid w:val="00B261D8"/>
    <w:rsid w:val="00BC00CF"/>
    <w:rsid w:val="00BE198F"/>
    <w:rsid w:val="00BE5360"/>
    <w:rsid w:val="00BF1B72"/>
    <w:rsid w:val="00C06660"/>
    <w:rsid w:val="00C10AC7"/>
    <w:rsid w:val="00C31B5D"/>
    <w:rsid w:val="00C4540A"/>
    <w:rsid w:val="00C45453"/>
    <w:rsid w:val="00C52973"/>
    <w:rsid w:val="00C571B1"/>
    <w:rsid w:val="00C6115B"/>
    <w:rsid w:val="00C91A43"/>
    <w:rsid w:val="00CA676E"/>
    <w:rsid w:val="00CA7201"/>
    <w:rsid w:val="00D33BD8"/>
    <w:rsid w:val="00D35DD4"/>
    <w:rsid w:val="00D96092"/>
    <w:rsid w:val="00DA792E"/>
    <w:rsid w:val="00DA7F71"/>
    <w:rsid w:val="00DB15D3"/>
    <w:rsid w:val="00DE3D86"/>
    <w:rsid w:val="00E44F22"/>
    <w:rsid w:val="00E47EC7"/>
    <w:rsid w:val="00E837D7"/>
    <w:rsid w:val="00EB23AB"/>
    <w:rsid w:val="00F020EF"/>
    <w:rsid w:val="00F24A66"/>
    <w:rsid w:val="00F767C3"/>
    <w:rsid w:val="00FB3501"/>
    <w:rsid w:val="00FE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C4D9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semiHidden/>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semiHidden/>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paragraph" w:customStyle="1" w:styleId="Default">
    <w:name w:val="Default"/>
    <w:rsid w:val="00BE5360"/>
    <w:pPr>
      <w:autoSpaceDE w:val="0"/>
      <w:autoSpaceDN w:val="0"/>
      <w:adjustRightInd w:val="0"/>
    </w:pPr>
    <w:rPr>
      <w:rFonts w:ascii="Arial" w:hAnsi="Arial" w:cs="Arial"/>
      <w:color w:val="000000"/>
      <w:lang w:val="en-GB"/>
    </w:rPr>
  </w:style>
  <w:style w:type="character" w:styleId="Hyperlink">
    <w:name w:val="Hyperlink"/>
    <w:basedOn w:val="DefaultParagraphFont"/>
    <w:uiPriority w:val="99"/>
    <w:unhideWhenUsed/>
    <w:rsid w:val="00590D2A"/>
    <w:rPr>
      <w:color w:val="5F5F5F" w:themeColor="hyperlink"/>
      <w:u w:val="single"/>
    </w:rPr>
  </w:style>
  <w:style w:type="character" w:styleId="CommentReference">
    <w:name w:val="annotation reference"/>
    <w:basedOn w:val="DefaultParagraphFont"/>
    <w:uiPriority w:val="99"/>
    <w:semiHidden/>
    <w:unhideWhenUsed/>
    <w:rsid w:val="00F767C3"/>
    <w:rPr>
      <w:sz w:val="16"/>
      <w:szCs w:val="16"/>
    </w:rPr>
  </w:style>
  <w:style w:type="paragraph" w:styleId="CommentText">
    <w:name w:val="annotation text"/>
    <w:basedOn w:val="Normal"/>
    <w:link w:val="CommentTextChar"/>
    <w:uiPriority w:val="99"/>
    <w:semiHidden/>
    <w:unhideWhenUsed/>
    <w:rsid w:val="00F767C3"/>
    <w:pPr>
      <w:spacing w:line="240" w:lineRule="auto"/>
    </w:pPr>
    <w:rPr>
      <w:sz w:val="20"/>
      <w:szCs w:val="20"/>
    </w:rPr>
  </w:style>
  <w:style w:type="character" w:customStyle="1" w:styleId="CommentTextChar">
    <w:name w:val="Comment Text Char"/>
    <w:basedOn w:val="DefaultParagraphFont"/>
    <w:link w:val="CommentText"/>
    <w:uiPriority w:val="99"/>
    <w:semiHidden/>
    <w:rsid w:val="00F767C3"/>
    <w:rPr>
      <w:sz w:val="20"/>
      <w:szCs w:val="20"/>
    </w:rPr>
  </w:style>
  <w:style w:type="paragraph" w:styleId="CommentSubject">
    <w:name w:val="annotation subject"/>
    <w:basedOn w:val="CommentText"/>
    <w:next w:val="CommentText"/>
    <w:link w:val="CommentSubjectChar"/>
    <w:uiPriority w:val="99"/>
    <w:semiHidden/>
    <w:unhideWhenUsed/>
    <w:rsid w:val="00F767C3"/>
    <w:rPr>
      <w:b/>
      <w:bCs/>
    </w:rPr>
  </w:style>
  <w:style w:type="character" w:customStyle="1" w:styleId="CommentSubjectChar">
    <w:name w:val="Comment Subject Char"/>
    <w:basedOn w:val="CommentTextChar"/>
    <w:link w:val="CommentSubject"/>
    <w:uiPriority w:val="99"/>
    <w:semiHidden/>
    <w:rsid w:val="00F767C3"/>
    <w:rPr>
      <w:b/>
      <w:bCs/>
      <w:sz w:val="20"/>
      <w:szCs w:val="20"/>
    </w:rPr>
  </w:style>
  <w:style w:type="character" w:styleId="FollowedHyperlink">
    <w:name w:val="FollowedHyperlink"/>
    <w:basedOn w:val="DefaultParagraphFont"/>
    <w:uiPriority w:val="99"/>
    <w:semiHidden/>
    <w:unhideWhenUsed/>
    <w:rsid w:val="00253F9C"/>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356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barnet.gov.uk/parking/parking-permit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RLO.SWG194@mulalley.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RLO.SWG194@mulalley.co.uk"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ewgranville.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regory\AppData\Roaming\Microsoft\Templates\Builder%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C0F95703EE406BBAF5918D912EF5DE"/>
        <w:category>
          <w:name w:val="General"/>
          <w:gallery w:val="placeholder"/>
        </w:category>
        <w:types>
          <w:type w:val="bbPlcHdr"/>
        </w:types>
        <w:behaviors>
          <w:behavior w:val="content"/>
        </w:behaviors>
        <w:guid w:val="{DDAEAF60-8DB5-40B8-BC30-E4AF1770FE67}"/>
      </w:docPartPr>
      <w:docPartBody>
        <w:p w:rsidR="002638A4" w:rsidRDefault="00520FE5">
          <w:pPr>
            <w:pStyle w:val="82C0F95703EE406BBAF5918D912EF5DE"/>
          </w:pPr>
          <w:r>
            <w:t>Add an additional item you wish to highlight in this area.  Make sure that you include contact information, event details, or other important topics that your audience will need to know!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FD"/>
    <w:rsid w:val="001E4EFD"/>
    <w:rsid w:val="002638A4"/>
    <w:rsid w:val="00520FE5"/>
    <w:rsid w:val="00AB4388"/>
    <w:rsid w:val="00BC15EF"/>
    <w:rsid w:val="00FD5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3F543F22974244BBFACEBC4741B2B1">
    <w:name w:val="CE3F543F22974244BBFACEBC4741B2B1"/>
  </w:style>
  <w:style w:type="character" w:styleId="PlaceholderText">
    <w:name w:val="Placeholder Text"/>
    <w:basedOn w:val="DefaultParagraphFont"/>
    <w:uiPriority w:val="99"/>
    <w:semiHidden/>
    <w:rPr>
      <w:color w:val="808080"/>
    </w:rPr>
  </w:style>
  <w:style w:type="paragraph" w:customStyle="1" w:styleId="9847FFE9A0C54E4384A0EC4B11A487F1">
    <w:name w:val="9847FFE9A0C54E4384A0EC4B11A487F1"/>
  </w:style>
  <w:style w:type="paragraph" w:styleId="Subtitle">
    <w:name w:val="Subtitle"/>
    <w:basedOn w:val="Normal"/>
    <w:next w:val="Normal"/>
    <w:link w:val="SubtitleChar"/>
    <w:uiPriority w:val="11"/>
    <w:qFormat/>
    <w:rsid w:val="001E4EFD"/>
    <w:pPr>
      <w:widowControl w:val="0"/>
      <w:autoSpaceDE w:val="0"/>
      <w:autoSpaceDN w:val="0"/>
      <w:adjustRightInd w:val="0"/>
      <w:spacing w:after="0" w:line="240" w:lineRule="auto"/>
      <w:jc w:val="center"/>
    </w:pPr>
    <w:rPr>
      <w:rFonts w:eastAsiaTheme="minorHAnsi" w:cs="Arial"/>
      <w:b/>
      <w:bCs/>
      <w:color w:val="323133"/>
      <w:sz w:val="40"/>
      <w:szCs w:val="56"/>
      <w:lang w:val="en-US" w:eastAsia="en-US"/>
    </w:rPr>
  </w:style>
  <w:style w:type="character" w:customStyle="1" w:styleId="SubtitleChar">
    <w:name w:val="Subtitle Char"/>
    <w:basedOn w:val="DefaultParagraphFont"/>
    <w:link w:val="Subtitle"/>
    <w:uiPriority w:val="11"/>
    <w:rsid w:val="001E4EFD"/>
    <w:rPr>
      <w:rFonts w:eastAsiaTheme="minorHAnsi" w:cs="Arial"/>
      <w:b/>
      <w:bCs/>
      <w:color w:val="323133"/>
      <w:sz w:val="40"/>
      <w:szCs w:val="56"/>
      <w:lang w:val="en-US" w:eastAsia="en-US"/>
    </w:rPr>
  </w:style>
  <w:style w:type="paragraph" w:customStyle="1" w:styleId="C1D6200DB39044F3AFCAACBF9C3BF168">
    <w:name w:val="C1D6200DB39044F3AFCAACBF9C3BF168"/>
  </w:style>
  <w:style w:type="paragraph" w:customStyle="1" w:styleId="F6F350FAD52C44A1975D528377527BC5">
    <w:name w:val="F6F350FAD52C44A1975D528377527BC5"/>
  </w:style>
  <w:style w:type="paragraph" w:customStyle="1" w:styleId="62A010A946E04146831C43958459644B">
    <w:name w:val="62A010A946E04146831C43958459644B"/>
  </w:style>
  <w:style w:type="paragraph" w:customStyle="1" w:styleId="99CBF40CD0F348968299B78DDED05AF2">
    <w:name w:val="99CBF40CD0F348968299B78DDED05AF2"/>
  </w:style>
  <w:style w:type="paragraph" w:customStyle="1" w:styleId="A6632EA2483741D1B569BC1BB55B3529">
    <w:name w:val="A6632EA2483741D1B569BC1BB55B3529"/>
  </w:style>
  <w:style w:type="paragraph" w:customStyle="1" w:styleId="B663919A8186486DB093144A572C6C94">
    <w:name w:val="B663919A8186486DB093144A572C6C94"/>
  </w:style>
  <w:style w:type="paragraph" w:customStyle="1" w:styleId="FC41FE33D7B54F089D1140D4DF1D469C">
    <w:name w:val="FC41FE33D7B54F089D1140D4DF1D469C"/>
  </w:style>
  <w:style w:type="paragraph" w:customStyle="1" w:styleId="CC876BAC26FF495CB51C5E96574E6924">
    <w:name w:val="CC876BAC26FF495CB51C5E96574E6924"/>
  </w:style>
  <w:style w:type="paragraph" w:customStyle="1" w:styleId="4309D55128A040A6AD1A4AD3EA6376ED">
    <w:name w:val="4309D55128A040A6AD1A4AD3EA6376ED"/>
  </w:style>
  <w:style w:type="paragraph" w:customStyle="1" w:styleId="65B72C71B170411791CFAA650FDA4E13">
    <w:name w:val="65B72C71B170411791CFAA650FDA4E13"/>
  </w:style>
  <w:style w:type="paragraph" w:customStyle="1" w:styleId="EF2814F385F7443B8A72DA99DB75D08C">
    <w:name w:val="EF2814F385F7443B8A72DA99DB75D08C"/>
  </w:style>
  <w:style w:type="paragraph" w:customStyle="1" w:styleId="041C3A4D9CF24DBAA742F97BAFC2483D">
    <w:name w:val="041C3A4D9CF24DBAA742F97BAFC2483D"/>
  </w:style>
  <w:style w:type="paragraph" w:customStyle="1" w:styleId="B793C33E32BE4BD288AD5E06DAFD4BF9">
    <w:name w:val="B793C33E32BE4BD288AD5E06DAFD4BF9"/>
  </w:style>
  <w:style w:type="paragraph" w:customStyle="1" w:styleId="A9BAC01B10BC4136A5CD0CD1374DAB8E">
    <w:name w:val="A9BAC01B10BC4136A5CD0CD1374DAB8E"/>
  </w:style>
  <w:style w:type="paragraph" w:customStyle="1" w:styleId="82C0F95703EE406BBAF5918D912EF5DE">
    <w:name w:val="82C0F95703EE406BBAF5918D912EF5DE"/>
  </w:style>
  <w:style w:type="paragraph" w:customStyle="1" w:styleId="D6B9422A3E614BCFA01DA505353D0FF6">
    <w:name w:val="D6B9422A3E614BCFA01DA505353D0FF6"/>
    <w:rsid w:val="001E4EFD"/>
  </w:style>
  <w:style w:type="paragraph" w:customStyle="1" w:styleId="9CD7ABF1865B429DB79D122EFBD67249">
    <w:name w:val="9CD7ABF1865B429DB79D122EFBD67249"/>
    <w:rsid w:val="001E4EFD"/>
  </w:style>
  <w:style w:type="paragraph" w:customStyle="1" w:styleId="7E705ABA518D495099E927C6A157E4BE">
    <w:name w:val="7E705ABA518D495099E927C6A157E4BE"/>
    <w:rsid w:val="001E4EFD"/>
  </w:style>
  <w:style w:type="paragraph" w:customStyle="1" w:styleId="82B4709BBF9C401D9C10240460BA363A">
    <w:name w:val="82B4709BBF9C401D9C10240460BA363A"/>
    <w:rsid w:val="001E4EFD"/>
  </w:style>
  <w:style w:type="paragraph" w:customStyle="1" w:styleId="62CBDBDBEEFD4B21B8BCF8F87CA54A57">
    <w:name w:val="62CBDBDBEEFD4B21B8BCF8F87CA54A57"/>
    <w:rsid w:val="001E4EFD"/>
  </w:style>
  <w:style w:type="paragraph" w:customStyle="1" w:styleId="25FC62B59ED34E5BBA0D3B5DE6EC2535">
    <w:name w:val="25FC62B59ED34E5BBA0D3B5DE6EC2535"/>
    <w:rsid w:val="001E4EFD"/>
  </w:style>
  <w:style w:type="paragraph" w:customStyle="1" w:styleId="B1C4C7D98CA04F7A84B855D02907D611">
    <w:name w:val="B1C4C7D98CA04F7A84B855D02907D611"/>
    <w:rsid w:val="001E4EFD"/>
  </w:style>
  <w:style w:type="paragraph" w:customStyle="1" w:styleId="29371D0A3A2046F8921321EE3D4FF5FC">
    <w:name w:val="29371D0A3A2046F8921321EE3D4FF5FC"/>
    <w:rsid w:val="001E4EFD"/>
  </w:style>
  <w:style w:type="paragraph" w:customStyle="1" w:styleId="156ADF574CFF4F00BD80B279B749A7AE">
    <w:name w:val="156ADF574CFF4F00BD80B279B749A7AE"/>
    <w:rsid w:val="001E4EFD"/>
  </w:style>
  <w:style w:type="paragraph" w:customStyle="1" w:styleId="A212F2B9FD374DA8875038936546971F">
    <w:name w:val="A212F2B9FD374DA8875038936546971F"/>
    <w:rsid w:val="001E4EFD"/>
  </w:style>
  <w:style w:type="paragraph" w:customStyle="1" w:styleId="DDAC2FB1F38341B198D97C427ACE4ECD">
    <w:name w:val="DDAC2FB1F38341B198D97C427ACE4ECD"/>
    <w:rsid w:val="001E4E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2.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B03549-393D-4C8B-80C6-28C6D689F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newsletter</Template>
  <TotalTime>0</TotalTime>
  <Pages>8</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2021-01-22T15:34:00Z</dcterms:created>
  <dcterms:modified xsi:type="dcterms:W3CDTF">2021-01-27T08:45:00Z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